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CAEE2A" w14:textId="77777777" w:rsidR="00233B53" w:rsidRDefault="00EB6707">
      <w:pPr>
        <w:pStyle w:val="Ttulo"/>
      </w:pPr>
      <w:r>
        <w:rPr>
          <w:noProof/>
        </w:rPr>
        <w:drawing>
          <wp:anchor distT="0" distB="0" distL="0" distR="0" simplePos="0" relativeHeight="251658752" behindDoc="1" locked="0" layoutInCell="1" allowOverlap="1" wp14:anchorId="6899C1ED" wp14:editId="6DB1892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8405" cy="10782300"/>
            <wp:effectExtent l="0" t="0" r="4445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8680" cy="107826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938A7">
        <w:t xml:space="preserve"> POLÍTICA DE PRIVACIDAD</w:t>
      </w:r>
      <w:r w:rsidR="009D4D44">
        <w:t xml:space="preserve"> y AVISO LEGAL</w:t>
      </w:r>
    </w:p>
    <w:p w14:paraId="421FA390" w14:textId="77777777" w:rsidR="00233B53" w:rsidRDefault="00233B53">
      <w:pPr>
        <w:pStyle w:val="Textoindependiente"/>
        <w:spacing w:before="5"/>
        <w:rPr>
          <w:rFonts w:ascii="Arial"/>
          <w:b/>
          <w:sz w:val="46"/>
        </w:rPr>
      </w:pPr>
    </w:p>
    <w:sdt>
      <w:sdtPr>
        <w:rPr>
          <w:rStyle w:val="Textoennegrita"/>
        </w:rPr>
        <w:alias w:val="INDICAR NOMBRE DE LA EMPRESA"/>
        <w:tag w:val="INDICAR NOMBRE DE LA EMPRESA"/>
        <w:id w:val="-1713342980"/>
        <w:placeholder>
          <w:docPart w:val="C2ED4AE3CF4E40398A92C851A2112091"/>
        </w:placeholder>
        <w:temporary/>
        <w:showingPlcHdr/>
        <w15:color w:val="FF0000"/>
        <w15:appearance w15:val="tags"/>
      </w:sdtPr>
      <w:sdtContent>
        <w:p w14:paraId="52D2B124" w14:textId="77777777" w:rsidR="00233B53" w:rsidRDefault="00660B98">
          <w:pPr>
            <w:ind w:left="1347" w:right="1347"/>
            <w:jc w:val="center"/>
            <w:rPr>
              <w:b/>
              <w:sz w:val="32"/>
            </w:rPr>
          </w:pPr>
          <w:r w:rsidRPr="00EA4F16">
            <w:rPr>
              <w:rStyle w:val="Textodelmarcadordeposicin"/>
            </w:rPr>
            <w:t>Haga clic o pulse aquí para escribir texto.</w:t>
          </w:r>
        </w:p>
      </w:sdtContent>
    </w:sdt>
    <w:p w14:paraId="77E28625" w14:textId="77777777" w:rsidR="00233B53" w:rsidRDefault="00233B53">
      <w:pPr>
        <w:pStyle w:val="Textoindependiente"/>
        <w:rPr>
          <w:rFonts w:ascii="Arial"/>
          <w:b/>
        </w:rPr>
      </w:pPr>
    </w:p>
    <w:p w14:paraId="48413200" w14:textId="77777777" w:rsidR="00233B53" w:rsidRDefault="00233B53">
      <w:pPr>
        <w:pStyle w:val="Textoindependiente"/>
        <w:rPr>
          <w:rFonts w:ascii="Arial"/>
          <w:b/>
        </w:rPr>
      </w:pPr>
    </w:p>
    <w:p w14:paraId="08280DE2" w14:textId="77777777" w:rsidR="00233B53" w:rsidRDefault="00233B53">
      <w:pPr>
        <w:pStyle w:val="Textoindependiente"/>
        <w:rPr>
          <w:rFonts w:ascii="Arial"/>
          <w:b/>
        </w:rPr>
      </w:pPr>
    </w:p>
    <w:p w14:paraId="03A94F74" w14:textId="77777777" w:rsidR="00233B53" w:rsidRDefault="00233B53">
      <w:pPr>
        <w:pStyle w:val="Textoindependiente"/>
        <w:rPr>
          <w:rFonts w:ascii="Arial"/>
          <w:b/>
        </w:rPr>
      </w:pPr>
    </w:p>
    <w:p w14:paraId="1159B909" w14:textId="77777777" w:rsidR="00233B53" w:rsidRDefault="00233B53">
      <w:pPr>
        <w:pStyle w:val="Textoindependiente"/>
        <w:rPr>
          <w:rFonts w:ascii="Arial"/>
          <w:b/>
        </w:rPr>
      </w:pPr>
    </w:p>
    <w:p w14:paraId="3A1C41F9" w14:textId="77777777" w:rsidR="00233B53" w:rsidRDefault="00233B53">
      <w:pPr>
        <w:pStyle w:val="Textoindependiente"/>
        <w:rPr>
          <w:rFonts w:ascii="Arial"/>
          <w:b/>
        </w:rPr>
      </w:pPr>
    </w:p>
    <w:p w14:paraId="691BADAB" w14:textId="77777777" w:rsidR="00233B53" w:rsidRDefault="00233B53">
      <w:pPr>
        <w:pStyle w:val="Textoindependiente"/>
        <w:rPr>
          <w:rFonts w:ascii="Arial"/>
          <w:b/>
        </w:rPr>
      </w:pPr>
    </w:p>
    <w:p w14:paraId="65E26C82" w14:textId="77777777" w:rsidR="00233B53" w:rsidRDefault="00233B53">
      <w:pPr>
        <w:pStyle w:val="Textoindependiente"/>
        <w:rPr>
          <w:rFonts w:ascii="Arial"/>
          <w:b/>
        </w:rPr>
      </w:pPr>
    </w:p>
    <w:p w14:paraId="3A69ACF1" w14:textId="77777777" w:rsidR="00233B53" w:rsidRDefault="00233B53">
      <w:pPr>
        <w:pStyle w:val="Textoindependiente"/>
        <w:rPr>
          <w:rFonts w:ascii="Arial"/>
          <w:b/>
        </w:rPr>
      </w:pPr>
    </w:p>
    <w:p w14:paraId="031C5ABE" w14:textId="77777777" w:rsidR="00233B53" w:rsidRDefault="00233B53">
      <w:pPr>
        <w:pStyle w:val="Textoindependiente"/>
        <w:rPr>
          <w:rFonts w:ascii="Arial"/>
          <w:b/>
        </w:rPr>
      </w:pPr>
    </w:p>
    <w:p w14:paraId="71D1DF8C" w14:textId="77777777" w:rsidR="00233B53" w:rsidRDefault="00233B53">
      <w:pPr>
        <w:pStyle w:val="Textoindependiente"/>
        <w:rPr>
          <w:rFonts w:ascii="Arial"/>
          <w:b/>
        </w:rPr>
      </w:pPr>
    </w:p>
    <w:p w14:paraId="1B79E45E" w14:textId="77777777" w:rsidR="00233B53" w:rsidRDefault="00233B53">
      <w:pPr>
        <w:pStyle w:val="Textoindependiente"/>
        <w:rPr>
          <w:rFonts w:ascii="Arial"/>
          <w:b/>
        </w:rPr>
      </w:pPr>
    </w:p>
    <w:p w14:paraId="2E3AA0EC" w14:textId="77777777" w:rsidR="00233B53" w:rsidRDefault="00233B53">
      <w:pPr>
        <w:pStyle w:val="Textoindependiente"/>
        <w:rPr>
          <w:rFonts w:ascii="Arial"/>
          <w:b/>
        </w:rPr>
      </w:pPr>
    </w:p>
    <w:p w14:paraId="1A3C4F1C" w14:textId="77777777" w:rsidR="00233B53" w:rsidRDefault="00233B53">
      <w:pPr>
        <w:pStyle w:val="Textoindependiente"/>
        <w:rPr>
          <w:rFonts w:ascii="Arial"/>
          <w:b/>
        </w:rPr>
      </w:pPr>
    </w:p>
    <w:p w14:paraId="16B3A2B1" w14:textId="77777777" w:rsidR="00233B53" w:rsidRDefault="00233B53">
      <w:pPr>
        <w:pStyle w:val="Textoindependiente"/>
        <w:rPr>
          <w:rFonts w:ascii="Arial"/>
          <w:b/>
        </w:rPr>
      </w:pPr>
    </w:p>
    <w:p w14:paraId="047518A7" w14:textId="77777777" w:rsidR="00233B53" w:rsidRDefault="00233B53">
      <w:pPr>
        <w:pStyle w:val="Textoindependiente"/>
        <w:rPr>
          <w:rFonts w:ascii="Arial"/>
          <w:b/>
        </w:rPr>
      </w:pPr>
    </w:p>
    <w:p w14:paraId="1B3F6290" w14:textId="77777777" w:rsidR="00233B53" w:rsidRDefault="00233B53">
      <w:pPr>
        <w:pStyle w:val="Textoindependiente"/>
        <w:rPr>
          <w:rFonts w:ascii="Arial"/>
          <w:b/>
        </w:rPr>
      </w:pPr>
    </w:p>
    <w:p w14:paraId="69B4E203" w14:textId="77777777" w:rsidR="00233B53" w:rsidRDefault="00233B53">
      <w:pPr>
        <w:pStyle w:val="Textoindependiente"/>
        <w:rPr>
          <w:rFonts w:ascii="Arial"/>
          <w:b/>
        </w:rPr>
      </w:pPr>
    </w:p>
    <w:p w14:paraId="5B4F73AA" w14:textId="77777777" w:rsidR="00233B53" w:rsidRDefault="00233B53">
      <w:pPr>
        <w:pStyle w:val="Textoindependiente"/>
        <w:rPr>
          <w:rFonts w:ascii="Arial"/>
          <w:b/>
        </w:rPr>
      </w:pPr>
    </w:p>
    <w:p w14:paraId="12153427" w14:textId="77777777" w:rsidR="00233B53" w:rsidRDefault="00233B53">
      <w:pPr>
        <w:pStyle w:val="Textoindependiente"/>
        <w:spacing w:before="10"/>
        <w:rPr>
          <w:rFonts w:ascii="Arial"/>
          <w:b/>
        </w:rPr>
      </w:pPr>
    </w:p>
    <w:p w14:paraId="527E6527" w14:textId="77777777" w:rsidR="00233B53" w:rsidRDefault="00233B53">
      <w:pPr>
        <w:jc w:val="center"/>
        <w:rPr>
          <w:rFonts w:ascii="SimSun" w:eastAsia="SimSun"/>
          <w:sz w:val="24"/>
        </w:rPr>
        <w:sectPr w:rsidR="00233B53">
          <w:footerReference w:type="default" r:id="rId8"/>
          <w:type w:val="continuous"/>
          <w:pgSz w:w="11910" w:h="16840"/>
          <w:pgMar w:top="1160" w:right="1080" w:bottom="280" w:left="1080" w:header="720" w:footer="720" w:gutter="0"/>
          <w:cols w:space="720"/>
        </w:sectPr>
      </w:pPr>
    </w:p>
    <w:p w14:paraId="55FB70B8" w14:textId="77777777" w:rsidR="00660B98" w:rsidRDefault="00660B98" w:rsidP="00EB6707">
      <w:pPr>
        <w:pStyle w:val="Ttulo1"/>
      </w:pPr>
      <w:r>
        <w:lastRenderedPageBreak/>
        <w:t xml:space="preserve">Información </w:t>
      </w:r>
      <w:r w:rsidRPr="00EB6707">
        <w:t>del</w:t>
      </w:r>
      <w:r>
        <w:t xml:space="preserve"> titular de la web</w:t>
      </w:r>
    </w:p>
    <w:p w14:paraId="216CACB1" w14:textId="77777777" w:rsidR="002469EB" w:rsidRPr="002469EB" w:rsidRDefault="00660B98" w:rsidP="002469EB">
      <w:pPr>
        <w:rPr>
          <w:rStyle w:val="Estilo2"/>
        </w:rPr>
      </w:pPr>
      <w:r>
        <w:t>La</w:t>
      </w:r>
      <w:r>
        <w:rPr>
          <w:spacing w:val="1"/>
        </w:rPr>
        <w:t xml:space="preserve"> </w:t>
      </w:r>
      <w:r>
        <w:t>titularidad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 web</w:t>
      </w:r>
      <w:r>
        <w:rPr>
          <w:spacing w:val="1"/>
        </w:rPr>
        <w:t xml:space="preserve"> </w:t>
      </w:r>
      <w:r>
        <w:t>corresponde</w:t>
      </w:r>
      <w:r>
        <w:rPr>
          <w:spacing w:val="1"/>
        </w:rPr>
        <w:t xml:space="preserve"> </w:t>
      </w:r>
      <w:r>
        <w:t>a</w:t>
      </w:r>
      <w:r w:rsidR="00EF6D4F">
        <w:t xml:space="preserve"> </w:t>
      </w:r>
      <w:r w:rsidR="001C23CA">
        <w:t>Román Sayago</w:t>
      </w:r>
      <w:r>
        <w:t>,</w:t>
      </w:r>
      <w:r>
        <w:rPr>
          <w:spacing w:val="1"/>
        </w:rPr>
        <w:t xml:space="preserve"> </w:t>
      </w:r>
      <w:r>
        <w:t>domicilio</w:t>
      </w:r>
      <w:r>
        <w:rPr>
          <w:spacing w:val="1"/>
        </w:rPr>
        <w:t xml:space="preserve"> </w:t>
      </w:r>
      <w:r>
        <w:t>sito en</w:t>
      </w:r>
      <w:r>
        <w:rPr>
          <w:spacing w:val="1"/>
        </w:rPr>
        <w:t xml:space="preserve"> </w:t>
      </w:r>
      <w:r w:rsidR="002469EB" w:rsidRPr="002469EB">
        <w:rPr>
          <w:rStyle w:val="Estilo2"/>
        </w:rPr>
        <w:t>Calle Prado 26</w:t>
      </w:r>
    </w:p>
    <w:p w14:paraId="2D217570" w14:textId="32511A73" w:rsidR="00660B98" w:rsidRDefault="002469EB" w:rsidP="002469EB">
      <w:r w:rsidRPr="002469EB">
        <w:rPr>
          <w:rStyle w:val="Estilo2"/>
        </w:rPr>
        <w:t>41360 El Pedroso (Sevilla)</w:t>
      </w:r>
      <w:r>
        <w:rPr>
          <w:rStyle w:val="Estilo2"/>
        </w:rPr>
        <w:t xml:space="preserve"> </w:t>
      </w:r>
      <w:r w:rsidR="00660B98">
        <w:t>y</w:t>
      </w:r>
      <w:r w:rsidR="00660B98">
        <w:rPr>
          <w:spacing w:val="4"/>
        </w:rPr>
        <w:t xml:space="preserve"> </w:t>
      </w:r>
      <w:r w:rsidR="00660B98">
        <w:t>con</w:t>
      </w:r>
      <w:r w:rsidR="00660B98">
        <w:rPr>
          <w:spacing w:val="4"/>
        </w:rPr>
        <w:t xml:space="preserve"> </w:t>
      </w:r>
      <w:r w:rsidR="00660B98">
        <w:t>correo</w:t>
      </w:r>
      <w:r w:rsidR="00660B98">
        <w:rPr>
          <w:spacing w:val="4"/>
        </w:rPr>
        <w:t xml:space="preserve"> </w:t>
      </w:r>
      <w:hyperlink r:id="rId9" w:history="1">
        <w:r w:rsidRPr="00910C9C">
          <w:rPr>
            <w:rStyle w:val="Hipervnculo"/>
          </w:rPr>
          <w:t>fincasagropecuariasdelsur@gmail.com</w:t>
        </w:r>
      </w:hyperlink>
      <w:r>
        <w:t xml:space="preserve"> </w:t>
      </w:r>
      <w:r w:rsidR="00660B98">
        <w:t>y</w:t>
      </w:r>
      <w:r w:rsidR="00660B98">
        <w:rPr>
          <w:spacing w:val="4"/>
        </w:rPr>
        <w:t xml:space="preserve"> </w:t>
      </w:r>
      <w:r w:rsidR="00660B98">
        <w:t xml:space="preserve">teléfono </w:t>
      </w:r>
      <w:r w:rsidRPr="002469EB">
        <w:t>637 35 00 90</w:t>
      </w:r>
      <w:r w:rsidR="00660B98">
        <w:t>,</w:t>
      </w:r>
      <w:r w:rsidR="00660B98">
        <w:rPr>
          <w:spacing w:val="1"/>
        </w:rPr>
        <w:t xml:space="preserve"> </w:t>
      </w:r>
      <w:r w:rsidR="00660B98">
        <w:t>en</w:t>
      </w:r>
      <w:r w:rsidR="00660B98">
        <w:rPr>
          <w:spacing w:val="2"/>
        </w:rPr>
        <w:t xml:space="preserve"> </w:t>
      </w:r>
      <w:r w:rsidR="00660B98">
        <w:t>adelante el Responsable.</w:t>
      </w:r>
    </w:p>
    <w:p w14:paraId="55B66F72" w14:textId="77777777" w:rsidR="00233B53" w:rsidRDefault="000938A7" w:rsidP="002469EB">
      <w:pPr>
        <w:pStyle w:val="Ttulo1"/>
        <w:ind w:left="0"/>
      </w:pPr>
      <w:r>
        <w:t>Responsable de protección de datos</w:t>
      </w:r>
    </w:p>
    <w:p w14:paraId="52DE5B47" w14:textId="77777777" w:rsidR="00233B53" w:rsidRPr="00A9235C" w:rsidRDefault="000938A7" w:rsidP="00A9235C">
      <w:r w:rsidRPr="00A9235C">
        <w:t>El titular es el responsable de los datos personales que son recabados por la navegación y uso de esta web conforme a los requisitos establecidos por el R</w:t>
      </w:r>
      <w:r w:rsidR="00D30BD7">
        <w:t>eglamento</w:t>
      </w:r>
      <w:r w:rsidRPr="00A9235C">
        <w:t xml:space="preserve"> (UE) 2016/679 relativo a la protección de datos de las personas físicas así como conforme a la</w:t>
      </w:r>
      <w:r w:rsidR="00A9235C">
        <w:t xml:space="preserve"> </w:t>
      </w:r>
      <w:r w:rsidRPr="00A9235C">
        <w:t>Ley 34/2002 de 11 de julio de Servicios de la Sociedad de la Información y del Comercio Electrónico (LSSI-CE) .</w:t>
      </w:r>
    </w:p>
    <w:p w14:paraId="37609E17" w14:textId="77777777" w:rsidR="00233B53" w:rsidRPr="00A9235C" w:rsidRDefault="00233B53" w:rsidP="00A9235C"/>
    <w:p w14:paraId="109DB665" w14:textId="77777777" w:rsidR="00233B53" w:rsidRDefault="000938A7" w:rsidP="00A9235C">
      <w:r>
        <w:t xml:space="preserve">Al utilizar este sitio web entendemos que ha leído y comprendido la información que se expone </w:t>
      </w:r>
      <w:r w:rsidR="00A9235C">
        <w:t>a continuación.</w:t>
      </w:r>
    </w:p>
    <w:p w14:paraId="0D6AF299" w14:textId="77777777" w:rsidR="00233B53" w:rsidRPr="00A9235C" w:rsidRDefault="000938A7" w:rsidP="00A9235C">
      <w:pPr>
        <w:pStyle w:val="Ttulo1"/>
      </w:pPr>
      <w:r w:rsidRPr="00A9235C">
        <w:t>Política de protección de datos</w:t>
      </w:r>
    </w:p>
    <w:p w14:paraId="5AE98A02" w14:textId="77777777" w:rsidR="00233B53" w:rsidRDefault="000938A7" w:rsidP="00A9235C">
      <w:r>
        <w:t>El responsable aplica el principio de responsabilidad activa en el tratamiento de los datos de carácter</w:t>
      </w:r>
      <w:r w:rsidRPr="00A9235C">
        <w:t xml:space="preserve"> </w:t>
      </w:r>
      <w:r>
        <w:t>personal, manteniendo una constante puesta al día y una promoción de la mejora continua del sistema</w:t>
      </w:r>
      <w:r w:rsidRPr="00A9235C">
        <w:t xml:space="preserve"> </w:t>
      </w:r>
      <w:r>
        <w:t>de protección de datos conforme a los requisitos legales exigibles, garantizando en todo caso:</w:t>
      </w:r>
    </w:p>
    <w:p w14:paraId="4C6051EE" w14:textId="77777777" w:rsidR="00233B53" w:rsidRPr="00A9235C" w:rsidRDefault="00233B53" w:rsidP="00A9235C"/>
    <w:p w14:paraId="2634042F" w14:textId="77777777" w:rsidR="00233B53" w:rsidRPr="00A9235C" w:rsidRDefault="000938A7" w:rsidP="00A9235C">
      <w:pPr>
        <w:pStyle w:val="Prrafodelista"/>
        <w:numPr>
          <w:ilvl w:val="0"/>
          <w:numId w:val="2"/>
        </w:numPr>
        <w:rPr>
          <w:rFonts w:ascii="Arial" w:hAnsi="Arial" w:cs="Arial"/>
        </w:rPr>
      </w:pPr>
      <w:r w:rsidRPr="00A9235C">
        <w:rPr>
          <w:rFonts w:ascii="Arial" w:hAnsi="Arial" w:cs="Arial"/>
        </w:rPr>
        <w:t>el respeto a las libertades y los derechos fundamentales de las personas físicas</w:t>
      </w:r>
      <w:r w:rsidR="00A9235C">
        <w:rPr>
          <w:rFonts w:ascii="Arial" w:hAnsi="Arial" w:cs="Arial"/>
        </w:rPr>
        <w:t>,</w:t>
      </w:r>
    </w:p>
    <w:p w14:paraId="3491480E" w14:textId="77777777" w:rsidR="00233B53" w:rsidRPr="00A9235C" w:rsidRDefault="000938A7" w:rsidP="00A9235C">
      <w:pPr>
        <w:pStyle w:val="Prrafodelista"/>
        <w:numPr>
          <w:ilvl w:val="0"/>
          <w:numId w:val="2"/>
        </w:numPr>
        <w:rPr>
          <w:rFonts w:ascii="Arial" w:hAnsi="Arial" w:cs="Arial"/>
        </w:rPr>
      </w:pPr>
      <w:r w:rsidRPr="00A9235C">
        <w:rPr>
          <w:rFonts w:ascii="Arial" w:hAnsi="Arial" w:cs="Arial"/>
        </w:rPr>
        <w:t>que los datos son tratados de manera lícita, leal y transparente</w:t>
      </w:r>
      <w:r w:rsidR="00A9235C">
        <w:rPr>
          <w:rFonts w:ascii="Arial" w:hAnsi="Arial" w:cs="Arial"/>
        </w:rPr>
        <w:t>,</w:t>
      </w:r>
    </w:p>
    <w:p w14:paraId="448617C7" w14:textId="77777777" w:rsidR="00233B53" w:rsidRPr="00A9235C" w:rsidRDefault="000938A7" w:rsidP="00A9235C">
      <w:pPr>
        <w:pStyle w:val="Prrafodelista"/>
        <w:numPr>
          <w:ilvl w:val="0"/>
          <w:numId w:val="2"/>
        </w:numPr>
        <w:rPr>
          <w:rFonts w:ascii="Arial" w:hAnsi="Arial" w:cs="Arial"/>
        </w:rPr>
      </w:pPr>
      <w:r w:rsidRPr="00A9235C">
        <w:rPr>
          <w:rFonts w:ascii="Arial" w:hAnsi="Arial" w:cs="Arial"/>
        </w:rPr>
        <w:t>que los datos tratados son exactos, adecuados, pertinentes y limitados en relación con los fines para los que son recogidos</w:t>
      </w:r>
      <w:r w:rsidR="00A9235C">
        <w:rPr>
          <w:rFonts w:ascii="Arial" w:hAnsi="Arial" w:cs="Arial"/>
        </w:rPr>
        <w:t>,</w:t>
      </w:r>
    </w:p>
    <w:p w14:paraId="674B0D33" w14:textId="77777777" w:rsidR="00233B53" w:rsidRPr="00A9235C" w:rsidRDefault="000938A7" w:rsidP="00A9235C">
      <w:pPr>
        <w:pStyle w:val="Prrafodelista"/>
        <w:numPr>
          <w:ilvl w:val="0"/>
          <w:numId w:val="2"/>
        </w:numPr>
        <w:rPr>
          <w:rFonts w:ascii="Arial" w:hAnsi="Arial" w:cs="Arial"/>
        </w:rPr>
      </w:pPr>
      <w:r w:rsidRPr="00A9235C">
        <w:rPr>
          <w:rFonts w:ascii="Arial" w:hAnsi="Arial" w:cs="Arial"/>
        </w:rPr>
        <w:t>que los fines para los que son recogidos son explícitos y legítimos y que no son tratados de manera incompatible con dichos fines</w:t>
      </w:r>
      <w:r w:rsidR="00A9235C">
        <w:rPr>
          <w:rFonts w:ascii="Arial" w:hAnsi="Arial" w:cs="Arial"/>
        </w:rPr>
        <w:t>.</w:t>
      </w:r>
    </w:p>
    <w:p w14:paraId="45464A8C" w14:textId="77777777" w:rsidR="00233B53" w:rsidRDefault="00233B53" w:rsidP="00A9235C"/>
    <w:p w14:paraId="34A6C1B7" w14:textId="77777777" w:rsidR="00233B53" w:rsidRDefault="000938A7" w:rsidP="00A9235C">
      <w:r>
        <w:t xml:space="preserve">La finalidad de este documento es informar </w:t>
      </w:r>
      <w:r w:rsidR="00A9235C">
        <w:t>al usuario</w:t>
      </w:r>
      <w:r>
        <w:t xml:space="preserve"> sobre qué hacemos con sus datos personales,</w:t>
      </w:r>
      <w:r>
        <w:rPr>
          <w:spacing w:val="-53"/>
        </w:rPr>
        <w:t xml:space="preserve"> </w:t>
      </w:r>
      <w:r>
        <w:t xml:space="preserve">cómo se recaban, para qué se utilizan, los derechos que le </w:t>
      </w:r>
      <w:r w:rsidR="00FF32CD">
        <w:t>asiste,</w:t>
      </w:r>
      <w:r>
        <w:t xml:space="preserve"> así como toda la información</w:t>
      </w:r>
      <w:r w:rsidR="00A9235C">
        <w:t xml:space="preserve"> </w:t>
      </w:r>
      <w:r>
        <w:t>legal necesaria establecida por la normativa vigente.</w:t>
      </w:r>
    </w:p>
    <w:p w14:paraId="7C624FAF" w14:textId="77777777" w:rsidR="00233B53" w:rsidRDefault="000938A7" w:rsidP="00447654">
      <w:pPr>
        <w:pStyle w:val="Ttulo1"/>
      </w:pPr>
      <w:r>
        <w:lastRenderedPageBreak/>
        <w:t>Datos recabados</w:t>
      </w:r>
      <w:r w:rsidR="00621B97">
        <w:t xml:space="preserve"> a través de la web</w:t>
      </w:r>
      <w:r>
        <w:t>, finalidad y licitud</w:t>
      </w:r>
    </w:p>
    <w:p w14:paraId="3D40F81E" w14:textId="52C4E6E7" w:rsidR="00447654" w:rsidRDefault="00447654" w:rsidP="00447654">
      <w:r>
        <w:t xml:space="preserve">A través </w:t>
      </w:r>
      <w:r w:rsidR="00621B97">
        <w:t>de la</w:t>
      </w:r>
      <w:r>
        <w:t xml:space="preserve"> web se recaban los </w:t>
      </w:r>
      <w:r w:rsidR="002469EB">
        <w:t xml:space="preserve">datos personales que en el formulario de contacto se rellenen y la </w:t>
      </w:r>
      <w:r w:rsidRPr="00621B97">
        <w:rPr>
          <w:b/>
          <w:bCs/>
        </w:rPr>
        <w:t>Finalidad para la que se tratan dichos datos</w:t>
      </w:r>
      <w:r w:rsidR="002469EB">
        <w:rPr>
          <w:rStyle w:val="Estilo2"/>
        </w:rPr>
        <w:t xml:space="preserve"> será meramente para poder entablar una comunicación óptima con el posible cliente o usuario.</w:t>
      </w:r>
      <w:r>
        <w:t xml:space="preserve"> </w:t>
      </w:r>
    </w:p>
    <w:p w14:paraId="007B6640" w14:textId="77777777" w:rsidR="00621B97" w:rsidRDefault="00621B97" w:rsidP="00447654">
      <w:pPr>
        <w:rPr>
          <w:b/>
          <w:bCs/>
        </w:rPr>
      </w:pPr>
    </w:p>
    <w:p w14:paraId="190E6671" w14:textId="77777777" w:rsidR="00621B97" w:rsidRPr="00621B97" w:rsidRDefault="00447654" w:rsidP="00447654">
      <w:pPr>
        <w:rPr>
          <w:b/>
          <w:bCs/>
        </w:rPr>
      </w:pPr>
      <w:r w:rsidRPr="00621B97">
        <w:rPr>
          <w:b/>
          <w:bCs/>
        </w:rPr>
        <w:t xml:space="preserve">Licitud para el tratamiento. </w:t>
      </w:r>
    </w:p>
    <w:p w14:paraId="587CB193" w14:textId="77777777" w:rsidR="002B01B6" w:rsidRDefault="00447654" w:rsidP="00447654">
      <w:r>
        <w:t xml:space="preserve">Los datos personales tratados </w:t>
      </w:r>
      <w:r w:rsidR="002B01B6">
        <w:t>son necesarios para la</w:t>
      </w:r>
      <w:r w:rsidR="007E533D">
        <w:t xml:space="preserve"> correcta</w:t>
      </w:r>
      <w:r w:rsidR="002B01B6">
        <w:t xml:space="preserve"> ejecución de los servicios </w:t>
      </w:r>
      <w:r w:rsidR="007E533D">
        <w:t xml:space="preserve">requeridos a través de este sitio web </w:t>
      </w:r>
      <w:r w:rsidR="002B01B6">
        <w:t>en los que el usuario es parte interesada (realización de compras on line, solicitudes de información, etc…)</w:t>
      </w:r>
    </w:p>
    <w:p w14:paraId="42B54668" w14:textId="77777777" w:rsidR="00621B97" w:rsidRDefault="00621B97" w:rsidP="00447654"/>
    <w:p w14:paraId="3F5AD873" w14:textId="77777777" w:rsidR="007E533D" w:rsidRDefault="002B01B6" w:rsidP="00447654">
      <w:r>
        <w:t xml:space="preserve">Los datos personales cuyo tratamiento requiera el consentimiento de los usuarios </w:t>
      </w:r>
      <w:r w:rsidR="007E533D">
        <w:t>sólo serán tratados cuando el usuario haya prestado expresamente su consentimiento, previa información sobre el fin específico que persigue dicho tratamiento (por ejemplo</w:t>
      </w:r>
      <w:r w:rsidR="008B2066">
        <w:t>,</w:t>
      </w:r>
      <w:r w:rsidR="007E533D">
        <w:t xml:space="preserve"> para el envío de publicidad comercial)</w:t>
      </w:r>
      <w:r w:rsidR="00FF32CD">
        <w:t>.</w:t>
      </w:r>
    </w:p>
    <w:p w14:paraId="1B2E975C" w14:textId="77777777" w:rsidR="00FF32CD" w:rsidRDefault="00FF32CD" w:rsidP="00FF32CD">
      <w:pPr>
        <w:pStyle w:val="Ttulo1"/>
      </w:pPr>
      <w:r>
        <w:t>Datos personales de menores</w:t>
      </w:r>
    </w:p>
    <w:p w14:paraId="65716742" w14:textId="77777777" w:rsidR="00FF32CD" w:rsidRDefault="00FF32CD" w:rsidP="00FF32CD">
      <w:r>
        <w:t>Esta página web no está dirigida a usuarios menores de edad. Si usted es menor de edad, por favor no</w:t>
      </w:r>
      <w:r>
        <w:rPr>
          <w:spacing w:val="1"/>
        </w:rPr>
        <w:t xml:space="preserve"> </w:t>
      </w:r>
      <w:r>
        <w:t xml:space="preserve">intente registrarse como usuario. Si descubrimos que por error hemos obtenido información </w:t>
      </w:r>
      <w:r w:rsidRPr="00FF32CD">
        <w:t>personal de un menor</w:t>
      </w:r>
      <w:r>
        <w:t>, eliminaremos dicha información lo antes posible.</w:t>
      </w:r>
    </w:p>
    <w:p w14:paraId="4A9329B7" w14:textId="77777777" w:rsidR="00233B53" w:rsidRPr="00621B97" w:rsidRDefault="000938A7" w:rsidP="00621B97">
      <w:pPr>
        <w:pStyle w:val="Ttulo1"/>
      </w:pPr>
      <w:r w:rsidRPr="00621B97">
        <w:t>Formularios web</w:t>
      </w:r>
    </w:p>
    <w:p w14:paraId="0AB42A0D" w14:textId="77777777" w:rsidR="00233B53" w:rsidRDefault="00621B97" w:rsidP="00621B97">
      <w:r>
        <w:t xml:space="preserve">Los datos personales se recaban a través del correspondiente formulario web. Cada formulario </w:t>
      </w:r>
      <w:r w:rsidR="007869E9">
        <w:t>informa de</w:t>
      </w:r>
      <w:r>
        <w:t xml:space="preserve"> finalidad de los tratamientos, por ejemplo</w:t>
      </w:r>
      <w:r w:rsidR="008B68E9">
        <w:t>,</w:t>
      </w:r>
      <w:r>
        <w:t xml:space="preserve"> formulario para realizar pedidos, formulario para el envío de publicidad comercial o suscripción a Newsletter, formulario para realización de consultas</w:t>
      </w:r>
      <w:r w:rsidR="008B68E9">
        <w:t>, etc..</w:t>
      </w:r>
    </w:p>
    <w:p w14:paraId="3CBDDCA9" w14:textId="77777777" w:rsidR="008B68E9" w:rsidRDefault="008B68E9" w:rsidP="00621B97">
      <w:pPr>
        <w:rPr>
          <w:b/>
          <w:bCs/>
        </w:rPr>
      </w:pPr>
    </w:p>
    <w:p w14:paraId="5AC7121D" w14:textId="77777777" w:rsidR="007869E9" w:rsidRPr="000E26F9" w:rsidRDefault="007869E9" w:rsidP="00621B97">
      <w:pPr>
        <w:rPr>
          <w:b/>
          <w:bCs/>
        </w:rPr>
      </w:pPr>
      <w:r w:rsidRPr="000E26F9">
        <w:rPr>
          <w:b/>
          <w:bCs/>
        </w:rPr>
        <w:t>Formulario para realizar pedidos.</w:t>
      </w:r>
    </w:p>
    <w:p w14:paraId="220ED0C2" w14:textId="77777777" w:rsidR="007869E9" w:rsidRDefault="007869E9" w:rsidP="00621B97">
      <w:r>
        <w:t>Se recabarán los datos personales necesarios para la entrega según los términos y condiciones de compra.</w:t>
      </w:r>
    </w:p>
    <w:p w14:paraId="2D6B5D5F" w14:textId="77777777" w:rsidR="008B68E9" w:rsidRDefault="008B68E9" w:rsidP="00621B97">
      <w:pPr>
        <w:rPr>
          <w:b/>
          <w:bCs/>
        </w:rPr>
      </w:pPr>
    </w:p>
    <w:p w14:paraId="0AE9D683" w14:textId="77777777" w:rsidR="007869E9" w:rsidRPr="000E26F9" w:rsidRDefault="007869E9" w:rsidP="00621B97">
      <w:pPr>
        <w:rPr>
          <w:b/>
          <w:bCs/>
        </w:rPr>
      </w:pPr>
      <w:r w:rsidRPr="000E26F9">
        <w:rPr>
          <w:b/>
          <w:bCs/>
        </w:rPr>
        <w:t>Formulario para realización de consultas</w:t>
      </w:r>
    </w:p>
    <w:p w14:paraId="47D720A1" w14:textId="77777777" w:rsidR="007869E9" w:rsidRDefault="007869E9" w:rsidP="00621B97">
      <w:r>
        <w:t>Se recabarán los datos personales necesarios para responder de forma personalizada a la consulta formulada al correo electrónico que indique el usuario.</w:t>
      </w:r>
    </w:p>
    <w:p w14:paraId="230B8D71" w14:textId="77777777" w:rsidR="000E26F9" w:rsidRDefault="000E26F9" w:rsidP="00621B97">
      <w:pPr>
        <w:rPr>
          <w:b/>
          <w:bCs/>
        </w:rPr>
      </w:pPr>
    </w:p>
    <w:p w14:paraId="0D3DF06F" w14:textId="77777777" w:rsidR="007869E9" w:rsidRPr="000E26F9" w:rsidRDefault="007869E9" w:rsidP="00621B97">
      <w:pPr>
        <w:rPr>
          <w:b/>
          <w:bCs/>
        </w:rPr>
      </w:pPr>
      <w:r w:rsidRPr="000E26F9">
        <w:rPr>
          <w:b/>
          <w:bCs/>
        </w:rPr>
        <w:lastRenderedPageBreak/>
        <w:t>Consentimiento para el envío de publicidad o suscripción a Newsletter.</w:t>
      </w:r>
    </w:p>
    <w:p w14:paraId="1C3D97A3" w14:textId="008E1075" w:rsidR="007869E9" w:rsidRDefault="00656603" w:rsidP="00621B97">
      <w:r>
        <w:t xml:space="preserve">Cuando </w:t>
      </w:r>
      <w:r w:rsidR="00350A77">
        <w:t xml:space="preserve">el usuario </w:t>
      </w:r>
      <w:r>
        <w:t>haya dado</w:t>
      </w:r>
      <w:r w:rsidR="00350A77">
        <w:t xml:space="preserve"> su consentimiento para </w:t>
      </w:r>
      <w:r w:rsidR="007869E9">
        <w:t xml:space="preserve">la suscripción a nuestro Newsletter o para recibir información comercial </w:t>
      </w:r>
      <w:r w:rsidR="00350A77">
        <w:t>y no dese</w:t>
      </w:r>
      <w:r>
        <w:t>e</w:t>
      </w:r>
      <w:r w:rsidR="00350A77">
        <w:t xml:space="preserve"> seguir recibiendo publicidad</w:t>
      </w:r>
      <w:r>
        <w:t>, puede revocar dicho consentimiento en cualquier momento</w:t>
      </w:r>
      <w:r w:rsidR="002469EB">
        <w:t>, solicitándolo en el formulario.</w:t>
      </w:r>
      <w:r w:rsidR="000E26F9">
        <w:t xml:space="preserve"> </w:t>
      </w:r>
    </w:p>
    <w:p w14:paraId="01EEFC5E" w14:textId="77777777" w:rsidR="000E26F9" w:rsidRDefault="000E26F9" w:rsidP="00621B97"/>
    <w:p w14:paraId="485465CF" w14:textId="77777777" w:rsidR="000E26F9" w:rsidRDefault="00621B97" w:rsidP="00621B97">
      <w:r>
        <w:t xml:space="preserve">En cualquier caso, antes de enviar </w:t>
      </w:r>
      <w:r w:rsidR="00656603">
        <w:t>un</w:t>
      </w:r>
      <w:r>
        <w:t xml:space="preserve"> formulario requerimos al usuario para que lea los términos legales y de protección de datos personales y los acepte. </w:t>
      </w:r>
    </w:p>
    <w:p w14:paraId="68D290DD" w14:textId="77777777" w:rsidR="00621B97" w:rsidRDefault="00621B97" w:rsidP="00621B97">
      <w:r>
        <w:t xml:space="preserve">En caso </w:t>
      </w:r>
      <w:r w:rsidR="000E26F9">
        <w:t xml:space="preserve">de no aceptación, el </w:t>
      </w:r>
      <w:r>
        <w:t>formulario no será tramitad</w:t>
      </w:r>
      <w:r w:rsidR="007869E9">
        <w:t xml:space="preserve">o, </w:t>
      </w:r>
      <w:r>
        <w:t xml:space="preserve">no se enviará ningún dato de </w:t>
      </w:r>
      <w:r w:rsidR="007869E9">
        <w:t>carácter</w:t>
      </w:r>
      <w:r>
        <w:t xml:space="preserve"> personal</w:t>
      </w:r>
      <w:r w:rsidR="007869E9">
        <w:t xml:space="preserve"> y no surtirá ningún efecto.</w:t>
      </w:r>
    </w:p>
    <w:p w14:paraId="710C56E2" w14:textId="77777777" w:rsidR="00233B53" w:rsidRDefault="000938A7">
      <w:pPr>
        <w:pStyle w:val="Ttulo1"/>
      </w:pPr>
      <w:r>
        <w:t>Destinatarios de los datos</w:t>
      </w:r>
    </w:p>
    <w:p w14:paraId="016E0BD3" w14:textId="77777777" w:rsidR="00233B53" w:rsidRDefault="000938A7" w:rsidP="000E26F9">
      <w:r>
        <w:t>Los datos de carácter personal obtenidos a través de los formularios web son registrados y conservados</w:t>
      </w:r>
      <w:r w:rsidRPr="000E26F9">
        <w:t xml:space="preserve"> </w:t>
      </w:r>
      <w:r>
        <w:t xml:space="preserve">en soportes electrónicos controlados y supervisados por el </w:t>
      </w:r>
      <w:r w:rsidR="000E26F9">
        <w:t>R</w:t>
      </w:r>
      <w:r>
        <w:t>esponsable del tratamiento.</w:t>
      </w:r>
    </w:p>
    <w:p w14:paraId="75C84A88" w14:textId="77777777" w:rsidR="00233B53" w:rsidRPr="000E26F9" w:rsidRDefault="00233B53" w:rsidP="000E26F9"/>
    <w:p w14:paraId="1FE03C0B" w14:textId="77777777" w:rsidR="00032608" w:rsidRDefault="000938A7" w:rsidP="000E26F9">
      <w:r>
        <w:t>Sus datos personales no serán comunicados a terceros, con la salvedad de que dicha comunicación de</w:t>
      </w:r>
      <w:r w:rsidRPr="000E26F9">
        <w:t xml:space="preserve"> </w:t>
      </w:r>
      <w:r>
        <w:t xml:space="preserve">datos esté amparada en una obligación legal o cuando para la correcta prestación del servicio sea necesario comunicar sus datos a terceros </w:t>
      </w:r>
      <w:r w:rsidR="00032608">
        <w:t>(por ejemplo</w:t>
      </w:r>
      <w:r w:rsidR="00205BC1">
        <w:t>,</w:t>
      </w:r>
      <w:r w:rsidR="00032608">
        <w:t xml:space="preserve"> para la gestión de entrega de productos</w:t>
      </w:r>
      <w:r w:rsidR="00205BC1">
        <w:t xml:space="preserve"> es necesario comunicar los datos de entrega a la empresa de transporte, para </w:t>
      </w:r>
      <w:r w:rsidR="00032608">
        <w:t xml:space="preserve">el pago por </w:t>
      </w:r>
      <w:r w:rsidR="00205BC1">
        <w:t xml:space="preserve">tarjeta o Bizum es necesario comunicar sus datos a la </w:t>
      </w:r>
      <w:r w:rsidR="00032608">
        <w:t xml:space="preserve">pasarela de pago </w:t>
      </w:r>
      <w:r w:rsidR="00205BC1">
        <w:t>o aplicación bancaria correspondiente.</w:t>
      </w:r>
    </w:p>
    <w:p w14:paraId="786C41F1" w14:textId="77777777" w:rsidR="00205BC1" w:rsidRDefault="00205BC1" w:rsidP="000E26F9"/>
    <w:p w14:paraId="6C2AB37C" w14:textId="77777777" w:rsidR="00233B53" w:rsidRDefault="000938A7" w:rsidP="00205BC1">
      <w:r>
        <w:t xml:space="preserve">Para los casos en los que la comunicación de </w:t>
      </w:r>
      <w:r w:rsidR="00205BC1">
        <w:t xml:space="preserve">sus </w:t>
      </w:r>
      <w:r>
        <w:t xml:space="preserve">datos </w:t>
      </w:r>
      <w:r w:rsidR="00205BC1">
        <w:t xml:space="preserve">personales </w:t>
      </w:r>
      <w:r>
        <w:t>a terceros no esté amparada en las bases legales</w:t>
      </w:r>
      <w:r w:rsidRPr="00205BC1">
        <w:t xml:space="preserve"> </w:t>
      </w:r>
      <w:r>
        <w:t>establecidas en el apartado anterior</w:t>
      </w:r>
      <w:r w:rsidR="00205BC1">
        <w:t xml:space="preserve"> (prestación del servicio o </w:t>
      </w:r>
      <w:r w:rsidR="005027D7">
        <w:t xml:space="preserve">por obligación legal) </w:t>
      </w:r>
      <w:r>
        <w:t>la comunicación de datos a otros destinatarios sólo se realizará si</w:t>
      </w:r>
      <w:r w:rsidRPr="00205BC1">
        <w:t xml:space="preserve"> </w:t>
      </w:r>
      <w:r>
        <w:t>el usuario ha dado su consentimiento expreso.</w:t>
      </w:r>
    </w:p>
    <w:p w14:paraId="3D347C7B" w14:textId="77777777" w:rsidR="00233B53" w:rsidRDefault="00233B53">
      <w:pPr>
        <w:pStyle w:val="Textoindependiente"/>
        <w:spacing w:before="7"/>
        <w:rPr>
          <w:sz w:val="10"/>
        </w:rPr>
      </w:pPr>
    </w:p>
    <w:p w14:paraId="21984BD5" w14:textId="77777777" w:rsidR="005027D7" w:rsidRDefault="005027D7" w:rsidP="005027D7">
      <w:r>
        <w:t xml:space="preserve">Para los casos en los que requiramos la contratación de encargados para el tratamiento de sus datos personales, éstos solo tratarán sus datos conforme a nuestra política de privacidad, siguiendo </w:t>
      </w:r>
      <w:r w:rsidR="000938A7">
        <w:t xml:space="preserve">criterios estrictos de selección de encargados </w:t>
      </w:r>
      <w:r>
        <w:t>que cumplan con los requisitos y obligaciones legales contractualmente establecidas.</w:t>
      </w:r>
    </w:p>
    <w:p w14:paraId="6AA1F95A" w14:textId="75AC3521" w:rsidR="005027D7" w:rsidRDefault="005027D7" w:rsidP="005027D7">
      <w:r>
        <w:t>Actualmente contamos con los siguientes encargados del tratamiento de los datos personales que nos facilita a través de la web:</w:t>
      </w:r>
      <w:r w:rsidR="002469EB">
        <w:t xml:space="preserve"> www.indigenacomunicacion.com</w:t>
      </w:r>
    </w:p>
    <w:p w14:paraId="740D3AB2" w14:textId="77777777" w:rsidR="00233B53" w:rsidRDefault="00C95D59" w:rsidP="00C95D59">
      <w:pPr>
        <w:pStyle w:val="Ttulo1"/>
      </w:pPr>
      <w:r>
        <w:lastRenderedPageBreak/>
        <w:t>Transferencias internacionales</w:t>
      </w:r>
    </w:p>
    <w:p w14:paraId="3A91A34B" w14:textId="77777777" w:rsidR="000124A8" w:rsidRDefault="00C95D59" w:rsidP="00E55FEC">
      <w:r>
        <w:t xml:space="preserve">Para la prestación de determinados pedidos puede ser necesaria la </w:t>
      </w:r>
      <w:r w:rsidR="00E87BD4">
        <w:t>comunicación de ciertos datos personales (solo los mínimos necesarios) a alguna entidad ubicada fuera de la Unión Europea (por ejemplo</w:t>
      </w:r>
      <w:r w:rsidR="000124A8">
        <w:t>,</w:t>
      </w:r>
      <w:r w:rsidR="00E87BD4">
        <w:t xml:space="preserve"> </w:t>
      </w:r>
      <w:r w:rsidR="00E55FEC">
        <w:t xml:space="preserve">el proveedor del hosting, la gestión de </w:t>
      </w:r>
      <w:r w:rsidR="00E87BD4">
        <w:t>pedidos con origen en terceros países</w:t>
      </w:r>
      <w:r w:rsidR="000124A8">
        <w:t xml:space="preserve">, </w:t>
      </w:r>
      <w:r w:rsidR="00E55FEC">
        <w:t>etc..</w:t>
      </w:r>
      <w:r w:rsidR="00E87BD4">
        <w:t>)</w:t>
      </w:r>
      <w:r w:rsidR="000124A8">
        <w:t>.</w:t>
      </w:r>
    </w:p>
    <w:p w14:paraId="00324BFE" w14:textId="77777777" w:rsidR="000124A8" w:rsidRDefault="000124A8" w:rsidP="00E55FEC"/>
    <w:p w14:paraId="2499F74A" w14:textId="77777777" w:rsidR="00C95D59" w:rsidRDefault="00C95D59" w:rsidP="00E55FEC">
      <w:r>
        <w:t xml:space="preserve">En </w:t>
      </w:r>
      <w:r w:rsidR="000124A8">
        <w:t>estos casos</w:t>
      </w:r>
      <w:r>
        <w:t xml:space="preserve"> </w:t>
      </w:r>
      <w:r w:rsidR="000124A8">
        <w:t xml:space="preserve">le informaremos adecuadamente y recabaremos </w:t>
      </w:r>
      <w:r>
        <w:t>su consentimiento explícito</w:t>
      </w:r>
      <w:r w:rsidR="00E55FEC">
        <w:t xml:space="preserve"> antes de realizar el tratamiento.</w:t>
      </w:r>
    </w:p>
    <w:p w14:paraId="41B08536" w14:textId="77777777" w:rsidR="000124A8" w:rsidRDefault="000124A8" w:rsidP="00E55FEC"/>
    <w:p w14:paraId="2BF33ABD" w14:textId="77777777" w:rsidR="00233B53" w:rsidRDefault="000124A8" w:rsidP="00E55FEC">
      <w:r>
        <w:t>Garantizamos</w:t>
      </w:r>
      <w:r w:rsidR="000938A7">
        <w:t xml:space="preserve"> que la</w:t>
      </w:r>
      <w:r w:rsidR="000938A7">
        <w:rPr>
          <w:spacing w:val="1"/>
        </w:rPr>
        <w:t xml:space="preserve"> </w:t>
      </w:r>
      <w:r w:rsidR="000938A7">
        <w:t xml:space="preserve">transferencia de </w:t>
      </w:r>
      <w:r>
        <w:t>los</w:t>
      </w:r>
      <w:r w:rsidR="000938A7">
        <w:t xml:space="preserve"> datos personales se realiza de conformidad con las leyes de privacidad aplicables y,</w:t>
      </w:r>
      <w:r w:rsidR="000938A7">
        <w:rPr>
          <w:spacing w:val="-53"/>
        </w:rPr>
        <w:t xml:space="preserve"> </w:t>
      </w:r>
      <w:r w:rsidR="000938A7">
        <w:t>en particular, que se apliquen las medidas contractuales, técnicas y organizativas necesarias, como las</w:t>
      </w:r>
      <w:r w:rsidR="000938A7">
        <w:rPr>
          <w:spacing w:val="1"/>
        </w:rPr>
        <w:t xml:space="preserve"> </w:t>
      </w:r>
      <w:r>
        <w:t>cláusulas</w:t>
      </w:r>
      <w:r w:rsidR="000938A7">
        <w:t xml:space="preserve"> contractuales estándar aprobadas por la Comisión Europea.</w:t>
      </w:r>
    </w:p>
    <w:p w14:paraId="2D21417F" w14:textId="77777777" w:rsidR="00233B53" w:rsidRDefault="000938A7" w:rsidP="00E55FEC">
      <w:pPr>
        <w:pStyle w:val="Ttulo1"/>
      </w:pPr>
      <w:r>
        <w:t>Medidas técnicas y organizativas de protección de datos</w:t>
      </w:r>
    </w:p>
    <w:p w14:paraId="6FDA80FF" w14:textId="77777777" w:rsidR="00233B53" w:rsidRDefault="008B68E9" w:rsidP="00E55FEC">
      <w:r>
        <w:t xml:space="preserve">Los </w:t>
      </w:r>
      <w:r w:rsidR="000938A7">
        <w:t xml:space="preserve">soportes </w:t>
      </w:r>
      <w:r w:rsidR="00E55FEC">
        <w:t xml:space="preserve">electrónicos </w:t>
      </w:r>
      <w:r>
        <w:t>que realizan los tratamientos de datos personales cuentan</w:t>
      </w:r>
      <w:r w:rsidR="000938A7">
        <w:t xml:space="preserve"> con las medidas técnicas y organizativas necesarias </w:t>
      </w:r>
      <w:r>
        <w:t>para garantizar</w:t>
      </w:r>
      <w:r w:rsidR="000938A7">
        <w:t xml:space="preserve"> la</w:t>
      </w:r>
      <w:r w:rsidR="000938A7" w:rsidRPr="008B68E9">
        <w:t xml:space="preserve"> </w:t>
      </w:r>
      <w:r w:rsidR="000938A7">
        <w:t>confidencialidad</w:t>
      </w:r>
      <w:r w:rsidR="005E6CAD">
        <w:t xml:space="preserve">, </w:t>
      </w:r>
      <w:r w:rsidR="000938A7">
        <w:t xml:space="preserve">la conservación </w:t>
      </w:r>
      <w:r w:rsidR="005E6CAD">
        <w:t xml:space="preserve">y disponibilidad </w:t>
      </w:r>
      <w:r w:rsidR="000938A7">
        <w:t>de los datos personales obtenidos a través de la web.</w:t>
      </w:r>
    </w:p>
    <w:p w14:paraId="2C93AB00" w14:textId="77777777" w:rsidR="00233B53" w:rsidRDefault="00233B53" w:rsidP="00E55FEC">
      <w:pPr>
        <w:rPr>
          <w:sz w:val="24"/>
        </w:rPr>
      </w:pPr>
    </w:p>
    <w:p w14:paraId="3813FC49" w14:textId="77777777" w:rsidR="00233B53" w:rsidRDefault="005E6CAD" w:rsidP="00E55FEC">
      <w:r>
        <w:t>La web cuenta con certificado SSL válido garantizando la seguridad de los datos.</w:t>
      </w:r>
    </w:p>
    <w:p w14:paraId="71C25BD3" w14:textId="77777777" w:rsidR="00233B53" w:rsidRDefault="00233B53" w:rsidP="00E55FEC">
      <w:pPr>
        <w:rPr>
          <w:sz w:val="24"/>
        </w:rPr>
      </w:pPr>
    </w:p>
    <w:p w14:paraId="4849AFA7" w14:textId="77777777" w:rsidR="005E6CAD" w:rsidRDefault="005E6CAD" w:rsidP="005E6CAD">
      <w:r>
        <w:t>Todo el</w:t>
      </w:r>
      <w:r w:rsidR="000938A7">
        <w:t xml:space="preserve"> personal implicado en las operaciones de tratamiento de </w:t>
      </w:r>
      <w:r>
        <w:t xml:space="preserve">sus </w:t>
      </w:r>
      <w:r w:rsidR="000938A7">
        <w:t>datos</w:t>
      </w:r>
      <w:r>
        <w:t xml:space="preserve"> personales, incluso el personal encargado del mantenimiento informático está capacitado, formado y comprometido con nuestra política de protección de datos, especialmente con nuestra política de confidencialidad a la que están formalmente vinculados mediante compromiso escrito.</w:t>
      </w:r>
    </w:p>
    <w:p w14:paraId="4DE47933" w14:textId="77777777" w:rsidR="00233B53" w:rsidRDefault="000938A7" w:rsidP="005E6CAD">
      <w:pPr>
        <w:pStyle w:val="Ttulo1"/>
      </w:pPr>
      <w:r>
        <w:t>Conservación de los datos</w:t>
      </w:r>
    </w:p>
    <w:p w14:paraId="510A8A12" w14:textId="77777777" w:rsidR="00233B53" w:rsidRDefault="000938A7" w:rsidP="005E6CAD">
      <w:r>
        <w:t>Los datos de carácter personal obtenidos a través de</w:t>
      </w:r>
      <w:r w:rsidR="005E6CAD">
        <w:t xml:space="preserve"> la web </w:t>
      </w:r>
      <w:r>
        <w:t>serán conservados el</w:t>
      </w:r>
      <w:r w:rsidRPr="005E6CAD">
        <w:t xml:space="preserve"> </w:t>
      </w:r>
      <w:r>
        <w:t>tiempo necesario</w:t>
      </w:r>
      <w:r w:rsidR="00A17078">
        <w:t>.</w:t>
      </w:r>
    </w:p>
    <w:p w14:paraId="1C5FA7A3" w14:textId="77777777" w:rsidR="00233B53" w:rsidRDefault="00A17078" w:rsidP="005E6CAD">
      <w:r>
        <w:t xml:space="preserve">Cuando </w:t>
      </w:r>
      <w:r w:rsidR="000938A7">
        <w:t xml:space="preserve">exista una relación contractual y/o comercial </w:t>
      </w:r>
      <w:r>
        <w:t xml:space="preserve">con el cliente conservaremos los datos mientras no ejerza su derecho de supresión o cancelación. En cualquier caso conservaremos los datos bloqueados el tiempo establecido por la normativa vigente </w:t>
      </w:r>
      <w:r w:rsidR="000938A7">
        <w:t>mientras pueda ser necesaria para el ejercicio o defensa de reclamaciones o pueda derivarse algún</w:t>
      </w:r>
      <w:r w:rsidR="000938A7" w:rsidRPr="005E6CAD">
        <w:t xml:space="preserve"> </w:t>
      </w:r>
      <w:r w:rsidR="000938A7">
        <w:t>tipo de responsabilidad judicial, legal o contractual de su tratamiento, que deba ser atendida y para lo cual</w:t>
      </w:r>
      <w:r w:rsidR="000938A7" w:rsidRPr="005E6CAD">
        <w:t xml:space="preserve"> </w:t>
      </w:r>
      <w:r w:rsidR="000938A7">
        <w:t>sea necesaria su recuperación.</w:t>
      </w:r>
    </w:p>
    <w:p w14:paraId="1CAEDC8D" w14:textId="77777777" w:rsidR="00A17078" w:rsidRDefault="00A17078" w:rsidP="00A17078"/>
    <w:p w14:paraId="7B4FD9DF" w14:textId="77777777" w:rsidR="00233B53" w:rsidRDefault="000938A7" w:rsidP="00A17078">
      <w:r>
        <w:t xml:space="preserve">En caso </w:t>
      </w:r>
      <w:r w:rsidR="00A17078">
        <w:t xml:space="preserve">de </w:t>
      </w:r>
      <w:r>
        <w:t>que haya aceptado expresamente el envío de información comercial conservaremos sus datos</w:t>
      </w:r>
      <w:r w:rsidR="00A17078">
        <w:t xml:space="preserve"> </w:t>
      </w:r>
      <w:r>
        <w:t>de contacto hasta que usted nos comunique su decisión de anular dichos envíos comerciales.</w:t>
      </w:r>
    </w:p>
    <w:p w14:paraId="4166393F" w14:textId="77777777" w:rsidR="00233B53" w:rsidRDefault="004A10B6">
      <w:pPr>
        <w:pStyle w:val="Ttulo1"/>
      </w:pPr>
      <w:r>
        <w:t>D</w:t>
      </w:r>
      <w:r w:rsidR="000938A7">
        <w:t>ecisiones automatizadas (incluida la elaboración de perfiles)</w:t>
      </w:r>
    </w:p>
    <w:p w14:paraId="09AEFBD5" w14:textId="77777777" w:rsidR="004A10B6" w:rsidRDefault="000938A7" w:rsidP="004A10B6">
      <w:r>
        <w:t>Normalmente no adoptamos decisiones automáticas, pero cuanto lo hagamos dejaremos claro que se</w:t>
      </w:r>
      <w:r w:rsidRPr="004A10B6">
        <w:t xml:space="preserve"> </w:t>
      </w:r>
      <w:r>
        <w:t xml:space="preserve">está adoptando ese tipo de decisión. </w:t>
      </w:r>
    </w:p>
    <w:p w14:paraId="18FFDAF8" w14:textId="77777777" w:rsidR="00350A77" w:rsidRDefault="004A10B6" w:rsidP="004A10B6">
      <w:r>
        <w:t>A través de las cookies (ver política de cookies) se</w:t>
      </w:r>
      <w:r w:rsidR="00350A77">
        <w:t xml:space="preserve"> le ofrece la posibilidad de </w:t>
      </w:r>
      <w:r w:rsidR="000938A7">
        <w:t xml:space="preserve">personalización de </w:t>
      </w:r>
      <w:r w:rsidR="00350A77">
        <w:t>la información que trata dicha tecnología, como por ejemplo análisis de tendencias, etc..</w:t>
      </w:r>
    </w:p>
    <w:p w14:paraId="2A80259A" w14:textId="77777777" w:rsidR="00233B53" w:rsidRDefault="00350A77" w:rsidP="004A10B6">
      <w:r>
        <w:t>R</w:t>
      </w:r>
      <w:r w:rsidR="000938A7">
        <w:t>econoce</w:t>
      </w:r>
      <w:r>
        <w:t>mos</w:t>
      </w:r>
      <w:r w:rsidR="000938A7">
        <w:t xml:space="preserve"> la posibilidad de </w:t>
      </w:r>
      <w:r>
        <w:t>realizar</w:t>
      </w:r>
      <w:r w:rsidR="000938A7">
        <w:t xml:space="preserve"> perfiles </w:t>
      </w:r>
      <w:r>
        <w:t>con el fin de</w:t>
      </w:r>
      <w:r w:rsidR="000938A7">
        <w:t xml:space="preserve"> mejorar</w:t>
      </w:r>
      <w:r w:rsidR="000938A7" w:rsidRPr="004A10B6">
        <w:t xml:space="preserve"> </w:t>
      </w:r>
      <w:r>
        <w:t>la</w:t>
      </w:r>
      <w:r w:rsidR="000938A7">
        <w:t xml:space="preserve"> oferta de productos o personalizar el envío de ofertas comerciales </w:t>
      </w:r>
      <w:r>
        <w:t xml:space="preserve">(siempre que haya dado su consentimiento) </w:t>
      </w:r>
      <w:r w:rsidR="000938A7">
        <w:t>o dar</w:t>
      </w:r>
      <w:r>
        <w:t>le</w:t>
      </w:r>
      <w:r w:rsidR="000938A7">
        <w:t xml:space="preserve"> un trato más personalizado</w:t>
      </w:r>
      <w:r>
        <w:t>.</w:t>
      </w:r>
    </w:p>
    <w:p w14:paraId="112F3FB1" w14:textId="77777777" w:rsidR="00233B53" w:rsidRDefault="000938A7" w:rsidP="00656603">
      <w:pPr>
        <w:pStyle w:val="Ttulo1"/>
      </w:pPr>
      <w:r>
        <w:t>Cambios en la Política de Privacidad</w:t>
      </w:r>
    </w:p>
    <w:p w14:paraId="5CAB2C5C" w14:textId="77777777" w:rsidR="00656603" w:rsidRDefault="000938A7" w:rsidP="00656603">
      <w:r>
        <w:t>Es posible que modifiquemos la información contenida en esta Política de Privacidad</w:t>
      </w:r>
      <w:r w:rsidR="00656603">
        <w:t>. Consulta la última fecha de actualización.</w:t>
      </w:r>
    </w:p>
    <w:p w14:paraId="2DD1B511" w14:textId="77777777" w:rsidR="00656603" w:rsidRDefault="00656603" w:rsidP="00656603">
      <w:pPr>
        <w:pStyle w:val="Ttulo1"/>
      </w:pPr>
      <w:r>
        <w:t>Ejercicio de los derechos de protección de datos</w:t>
      </w:r>
    </w:p>
    <w:p w14:paraId="611C1960" w14:textId="52B41B9E" w:rsidR="00656603" w:rsidRDefault="00656603" w:rsidP="00656603">
      <w:r>
        <w:t xml:space="preserve">De acuerdo con </w:t>
      </w:r>
      <w:r w:rsidR="00D30BD7">
        <w:t xml:space="preserve">el </w:t>
      </w:r>
      <w:r w:rsidR="00D30BD7" w:rsidRPr="00A9235C">
        <w:t>R</w:t>
      </w:r>
      <w:r w:rsidR="00D30BD7">
        <w:t>eglamento</w:t>
      </w:r>
      <w:r w:rsidR="00D30BD7" w:rsidRPr="00A9235C">
        <w:t xml:space="preserve"> (UE) 2016/679 relativo a la protección de datos de las personas físicas</w:t>
      </w:r>
      <w:r w:rsidR="00D30BD7">
        <w:t xml:space="preserve">, los usuarios pueden ejercer el </w:t>
      </w:r>
      <w:r>
        <w:t xml:space="preserve">derecho </w:t>
      </w:r>
      <w:r w:rsidR="00D30BD7">
        <w:t>de acceso, rectificación, limitación, supresión, portabilidad y oposición al tratamiento de sus datos personales</w:t>
      </w:r>
      <w:r w:rsidR="008F0FAB">
        <w:t xml:space="preserve">, para ello deberá </w:t>
      </w:r>
      <w:r w:rsidR="00D30BD7">
        <w:t xml:space="preserve">dirigir su solicitud al correo electrónico </w:t>
      </w:r>
      <w:r w:rsidR="002469EB" w:rsidRPr="002469EB">
        <w:t>fincasagropecuariasdelsur@gmail.com</w:t>
      </w:r>
      <w:r w:rsidR="00D30BD7">
        <w:rPr>
          <w:rStyle w:val="Estilo2"/>
        </w:rPr>
        <w:t xml:space="preserve">. </w:t>
      </w:r>
      <w:r>
        <w:t>Para el ejercicio de los derechos deberá identificarse mediante la presentación de su DNI.</w:t>
      </w:r>
    </w:p>
    <w:p w14:paraId="0E066DAA" w14:textId="77777777" w:rsidR="00D30BD7" w:rsidRDefault="008F0FAB" w:rsidP="00656603">
      <w:r>
        <w:t>La normativa le confiere el</w:t>
      </w:r>
      <w:r w:rsidR="00D30BD7">
        <w:t xml:space="preserve"> derecho a presentar </w:t>
      </w:r>
      <w:r>
        <w:t xml:space="preserve">una </w:t>
      </w:r>
      <w:r w:rsidR="00D30BD7">
        <w:t xml:space="preserve">reclamación ante </w:t>
      </w:r>
      <w:r w:rsidR="00CC16E4">
        <w:t xml:space="preserve">la </w:t>
      </w:r>
      <w:r w:rsidR="00D30BD7">
        <w:t xml:space="preserve">Agencia Española de </w:t>
      </w:r>
      <w:r>
        <w:t>Protección de Datos.</w:t>
      </w:r>
    </w:p>
    <w:p w14:paraId="27A9DAEA" w14:textId="77777777" w:rsidR="008F0FAB" w:rsidRDefault="008F0FAB" w:rsidP="008F0FAB">
      <w:r>
        <w:t>Igualmente puede dirigirse a nosotros para cualquier aclaración adicional.</w:t>
      </w:r>
    </w:p>
    <w:p w14:paraId="3A4019C7" w14:textId="77777777" w:rsidR="00233B53" w:rsidRDefault="000938A7">
      <w:pPr>
        <w:pStyle w:val="Ttulo1"/>
      </w:pPr>
      <w:r>
        <w:t>AVISO LEGAL</w:t>
      </w:r>
    </w:p>
    <w:p w14:paraId="4829A7CE" w14:textId="77777777" w:rsidR="00233B53" w:rsidRDefault="000938A7" w:rsidP="00CC16E4">
      <w:pPr>
        <w:pStyle w:val="Ttulo1"/>
      </w:pPr>
      <w:r>
        <w:t>Propiedad intelectual e industrial</w:t>
      </w:r>
    </w:p>
    <w:p w14:paraId="011772BD" w14:textId="77777777" w:rsidR="00233B53" w:rsidRDefault="000938A7" w:rsidP="00CC16E4">
      <w:r>
        <w:t>El diseño del portal y sus códigos fuente, así como los logos, marcas y demás signos distintivos que</w:t>
      </w:r>
      <w:r>
        <w:rPr>
          <w:spacing w:val="-53"/>
        </w:rPr>
        <w:t xml:space="preserve"> </w:t>
      </w:r>
      <w:r>
        <w:t xml:space="preserve">aparecen en el mismo pertenecen a </w:t>
      </w:r>
      <w:r w:rsidR="00CC16E4">
        <w:t xml:space="preserve">titular de la web </w:t>
      </w:r>
      <w:r>
        <w:t>y están protegidos por los correspondientes</w:t>
      </w:r>
      <w:r>
        <w:rPr>
          <w:spacing w:val="-53"/>
        </w:rPr>
        <w:t xml:space="preserve"> </w:t>
      </w:r>
      <w:r>
        <w:lastRenderedPageBreak/>
        <w:t>derechos de propiedad intelectual e industrial.</w:t>
      </w:r>
    </w:p>
    <w:p w14:paraId="7B997B86" w14:textId="77777777" w:rsidR="00AA7391" w:rsidRDefault="00AA7391" w:rsidP="00AA7391">
      <w:pPr>
        <w:pStyle w:val="Ttulo1"/>
      </w:pPr>
      <w:r w:rsidRPr="00E03D16">
        <w:t>R</w:t>
      </w:r>
      <w:r>
        <w:t>esponsabilidades</w:t>
      </w:r>
    </w:p>
    <w:p w14:paraId="4A24ACBB" w14:textId="77777777" w:rsidR="00AA7391" w:rsidRDefault="00AA7391" w:rsidP="00AA7391">
      <w:r>
        <w:t>El</w:t>
      </w:r>
      <w:r w:rsidRPr="00A97555">
        <w:t xml:space="preserve"> </w:t>
      </w:r>
      <w:r>
        <w:t>acceso</w:t>
      </w:r>
      <w:r w:rsidRPr="00A97555">
        <w:t xml:space="preserve"> </w:t>
      </w:r>
      <w:r>
        <w:t>y</w:t>
      </w:r>
      <w:r w:rsidRPr="00A97555">
        <w:t xml:space="preserve"> </w:t>
      </w:r>
      <w:r>
        <w:t>uso</w:t>
      </w:r>
      <w:r w:rsidRPr="00A97555">
        <w:t xml:space="preserve"> </w:t>
      </w:r>
      <w:r>
        <w:t>de</w:t>
      </w:r>
      <w:r w:rsidRPr="00A97555">
        <w:t xml:space="preserve"> </w:t>
      </w:r>
      <w:r>
        <w:t>esta</w:t>
      </w:r>
      <w:r w:rsidRPr="00A97555">
        <w:t xml:space="preserve"> </w:t>
      </w:r>
      <w:r>
        <w:t>página</w:t>
      </w:r>
      <w:r w:rsidRPr="00A97555">
        <w:t xml:space="preserve"> </w:t>
      </w:r>
      <w:r>
        <w:t>web</w:t>
      </w:r>
      <w:r w:rsidRPr="00A97555">
        <w:t xml:space="preserve"> </w:t>
      </w:r>
      <w:r>
        <w:t>es</w:t>
      </w:r>
      <w:r w:rsidRPr="00A97555">
        <w:t xml:space="preserve"> </w:t>
      </w:r>
      <w:r>
        <w:t>responsabilidad</w:t>
      </w:r>
      <w:r w:rsidRPr="00A97555">
        <w:t xml:space="preserve"> </w:t>
      </w:r>
      <w:r>
        <w:t>de</w:t>
      </w:r>
      <w:r w:rsidRPr="00A97555">
        <w:t xml:space="preserve"> </w:t>
      </w:r>
      <w:r>
        <w:t>los</w:t>
      </w:r>
      <w:r w:rsidRPr="00A97555">
        <w:t xml:space="preserve"> </w:t>
      </w:r>
      <w:r>
        <w:t>usuarios.</w:t>
      </w:r>
      <w:r w:rsidRPr="00A97555">
        <w:t xml:space="preserve"> </w:t>
      </w:r>
      <w:r>
        <w:t>No</w:t>
      </w:r>
      <w:r w:rsidRPr="00A97555">
        <w:t xml:space="preserve"> </w:t>
      </w:r>
      <w:r>
        <w:t>es</w:t>
      </w:r>
      <w:r w:rsidRPr="00A97555">
        <w:t xml:space="preserve"> </w:t>
      </w:r>
      <w:r>
        <w:t>objeto</w:t>
      </w:r>
      <w:r w:rsidRPr="00A97555">
        <w:t xml:space="preserve"> </w:t>
      </w:r>
      <w:r>
        <w:t>de</w:t>
      </w:r>
      <w:r w:rsidRPr="00A97555">
        <w:t xml:space="preserve"> </w:t>
      </w:r>
      <w:r>
        <w:t>garantía</w:t>
      </w:r>
      <w:r w:rsidRPr="00A97555">
        <w:t xml:space="preserve"> </w:t>
      </w:r>
      <w:r>
        <w:t>por</w:t>
      </w:r>
      <w:r w:rsidRPr="00A97555">
        <w:t xml:space="preserve"> </w:t>
      </w:r>
      <w:r>
        <w:t>parte</w:t>
      </w:r>
      <w:r w:rsidRPr="00A97555">
        <w:t xml:space="preserve"> </w:t>
      </w:r>
      <w:r>
        <w:t>del Responsable:</w:t>
      </w:r>
    </w:p>
    <w:p w14:paraId="7C035A45" w14:textId="77777777" w:rsidR="00AA7391" w:rsidRPr="001D6D59" w:rsidRDefault="00AA7391" w:rsidP="00AA7391">
      <w:pPr>
        <w:pStyle w:val="Prrafodelista"/>
        <w:numPr>
          <w:ilvl w:val="0"/>
          <w:numId w:val="3"/>
        </w:numPr>
        <w:spacing w:before="57"/>
        <w:rPr>
          <w:rFonts w:ascii="Arial" w:hAnsi="Arial" w:cs="Arial"/>
        </w:rPr>
      </w:pPr>
      <w:r w:rsidRPr="001D6D59">
        <w:rPr>
          <w:rFonts w:ascii="Arial" w:hAnsi="Arial" w:cs="Arial"/>
        </w:rPr>
        <w:t>La infalibilidad, la disponibilidad, la continuidad, la inexistencia de deficiencias de seguridad de la página web.</w:t>
      </w:r>
    </w:p>
    <w:p w14:paraId="27AB0F31" w14:textId="77777777" w:rsidR="00AA7391" w:rsidRPr="001D6D59" w:rsidRDefault="00AA7391" w:rsidP="00AA7391">
      <w:pPr>
        <w:pStyle w:val="Prrafodelista"/>
        <w:numPr>
          <w:ilvl w:val="0"/>
          <w:numId w:val="3"/>
        </w:numPr>
        <w:spacing w:before="57"/>
        <w:rPr>
          <w:rFonts w:ascii="Arial" w:hAnsi="Arial" w:cs="Arial"/>
        </w:rPr>
      </w:pPr>
      <w:r w:rsidRPr="001D6D59">
        <w:rPr>
          <w:rFonts w:ascii="Arial" w:hAnsi="Arial" w:cs="Arial"/>
        </w:rPr>
        <w:t>Que el contenido de la página o la información que pasa a través del mismo esté libre de virus o de otros elementos lesivos, así como de errores, omisiones o incorrecciones.</w:t>
      </w:r>
    </w:p>
    <w:p w14:paraId="687283AB" w14:textId="77777777" w:rsidR="00AA7391" w:rsidRPr="001D6D59" w:rsidRDefault="00AA7391" w:rsidP="00AA7391">
      <w:pPr>
        <w:pStyle w:val="Prrafodelista"/>
        <w:numPr>
          <w:ilvl w:val="0"/>
          <w:numId w:val="3"/>
        </w:numPr>
        <w:spacing w:before="57"/>
        <w:rPr>
          <w:rFonts w:ascii="Arial" w:hAnsi="Arial" w:cs="Arial"/>
        </w:rPr>
      </w:pPr>
      <w:r w:rsidRPr="001D6D59">
        <w:rPr>
          <w:rFonts w:ascii="Arial" w:hAnsi="Arial" w:cs="Arial"/>
        </w:rPr>
        <w:t>Los posibles daños o perjuicios que se pudieran derivar de interferencias, omisiones, interrupciones, virus informáticos, averías o desconexiones en el funcionamiento operativo de la página web.</w:t>
      </w:r>
    </w:p>
    <w:p w14:paraId="0C323228" w14:textId="77777777" w:rsidR="00AA7391" w:rsidRPr="001D6D59" w:rsidRDefault="00AA7391" w:rsidP="00AA7391">
      <w:pPr>
        <w:pStyle w:val="Prrafodelista"/>
        <w:numPr>
          <w:ilvl w:val="0"/>
          <w:numId w:val="3"/>
        </w:numPr>
        <w:spacing w:before="57"/>
        <w:rPr>
          <w:rFonts w:ascii="Arial" w:hAnsi="Arial" w:cs="Arial"/>
        </w:rPr>
      </w:pPr>
      <w:r w:rsidRPr="001D6D59">
        <w:rPr>
          <w:rFonts w:ascii="Arial" w:hAnsi="Arial" w:cs="Arial"/>
        </w:rPr>
        <w:t>Retrasos o bloqueos en el uso de esta página causados por deficiencias o sobrecargas del centro de procesamiento de datos, ni de los daños que puedan ser causados por terceras personas mediante intromisiones ilegítimas que están fuera de nuestro control.</w:t>
      </w:r>
    </w:p>
    <w:p w14:paraId="7CBAE5BF" w14:textId="77777777" w:rsidR="00AA7391" w:rsidRDefault="00AA7391" w:rsidP="00AA7391">
      <w:pPr>
        <w:pStyle w:val="Prrafodelista"/>
        <w:numPr>
          <w:ilvl w:val="0"/>
          <w:numId w:val="3"/>
        </w:numPr>
        <w:spacing w:before="57"/>
      </w:pPr>
      <w:r w:rsidRPr="001D6D59">
        <w:rPr>
          <w:rFonts w:ascii="Arial" w:hAnsi="Arial" w:cs="Arial"/>
        </w:rPr>
        <w:t xml:space="preserve">Se exonera de responsabilidad al Responsable ante cualquier daño o perjuicio que pudiera sufrir el usuario como consecuencia de errores, defectos u omisiones en la información facilitada siempre que </w:t>
      </w:r>
      <w:r>
        <w:t>proceda</w:t>
      </w:r>
      <w:r w:rsidRPr="001D6D59">
        <w:t xml:space="preserve"> </w:t>
      </w:r>
      <w:r>
        <w:t>de</w:t>
      </w:r>
      <w:r w:rsidRPr="001D6D59">
        <w:t xml:space="preserve"> </w:t>
      </w:r>
      <w:r>
        <w:t>otras</w:t>
      </w:r>
      <w:r w:rsidRPr="001D6D59">
        <w:t xml:space="preserve"> </w:t>
      </w:r>
      <w:r>
        <w:t>fuentes</w:t>
      </w:r>
      <w:r w:rsidRPr="001D6D59">
        <w:t xml:space="preserve"> </w:t>
      </w:r>
      <w:r>
        <w:t>ajenas.</w:t>
      </w:r>
    </w:p>
    <w:p w14:paraId="290CB996" w14:textId="77777777" w:rsidR="00AA7391" w:rsidRPr="001D6D59" w:rsidRDefault="00AA7391" w:rsidP="00AA7391"/>
    <w:p w14:paraId="68388A3A" w14:textId="77777777" w:rsidR="00AA7391" w:rsidRDefault="00AA7391" w:rsidP="00AA7391">
      <w:r>
        <w:t>El mero</w:t>
      </w:r>
      <w:r w:rsidRPr="001D6D59">
        <w:t xml:space="preserve"> </w:t>
      </w:r>
      <w:r>
        <w:t>acceso a</w:t>
      </w:r>
      <w:r w:rsidRPr="001D6D59">
        <w:t xml:space="preserve"> </w:t>
      </w:r>
      <w:r>
        <w:t>la página</w:t>
      </w:r>
      <w:r w:rsidRPr="001D6D59">
        <w:t xml:space="preserve"> </w:t>
      </w:r>
      <w:r>
        <w:t>web no</w:t>
      </w:r>
      <w:r w:rsidRPr="001D6D59">
        <w:t xml:space="preserve"> </w:t>
      </w:r>
      <w:r>
        <w:t>supone entablar</w:t>
      </w:r>
      <w:r w:rsidRPr="001D6D59">
        <w:t xml:space="preserve"> </w:t>
      </w:r>
      <w:r>
        <w:t>ningún</w:t>
      </w:r>
      <w:r w:rsidRPr="001D6D59">
        <w:t xml:space="preserve"> </w:t>
      </w:r>
      <w:r>
        <w:t>tipo de</w:t>
      </w:r>
      <w:r w:rsidRPr="001D6D59">
        <w:t xml:space="preserve"> </w:t>
      </w:r>
      <w:r>
        <w:t>relación comercial</w:t>
      </w:r>
      <w:r w:rsidRPr="001D6D59">
        <w:t xml:space="preserve"> </w:t>
      </w:r>
      <w:r>
        <w:t>entre</w:t>
      </w:r>
      <w:r w:rsidRPr="001D6D59">
        <w:t xml:space="preserve"> </w:t>
      </w:r>
      <w:r>
        <w:t>el responsable</w:t>
      </w:r>
      <w:r w:rsidRPr="001D6D59">
        <w:t xml:space="preserve"> </w:t>
      </w:r>
      <w:r>
        <w:t>y</w:t>
      </w:r>
      <w:r w:rsidRPr="001D6D59">
        <w:t xml:space="preserve"> </w:t>
      </w:r>
      <w:r>
        <w:t>el</w:t>
      </w:r>
      <w:r w:rsidRPr="001D6D59">
        <w:t xml:space="preserve"> </w:t>
      </w:r>
      <w:r>
        <w:t>usuario.</w:t>
      </w:r>
    </w:p>
    <w:p w14:paraId="5C1BD1FF" w14:textId="77777777" w:rsidR="00AA7391" w:rsidRDefault="00AA7391" w:rsidP="00CC16E4"/>
    <w:p w14:paraId="3254184D" w14:textId="77777777" w:rsidR="00233B53" w:rsidRDefault="000938A7">
      <w:pPr>
        <w:pStyle w:val="Ttulo1"/>
        <w:ind w:left="166"/>
      </w:pPr>
      <w:r>
        <w:t>Responsabilidad de los contenidos</w:t>
      </w:r>
    </w:p>
    <w:p w14:paraId="5F3514B1" w14:textId="77777777" w:rsidR="00233B53" w:rsidRDefault="00CC16E4" w:rsidP="00CC16E4">
      <w:r>
        <w:t xml:space="preserve">No nos hacemos responsables </w:t>
      </w:r>
      <w:r w:rsidR="000938A7">
        <w:t>de la legalidad de otros sitios web de</w:t>
      </w:r>
      <w:r w:rsidR="000938A7">
        <w:rPr>
          <w:spacing w:val="1"/>
        </w:rPr>
        <w:t xml:space="preserve"> </w:t>
      </w:r>
      <w:r w:rsidR="000938A7">
        <w:t>terceros desde los que pueda acceder al portal. Tampoco responde</w:t>
      </w:r>
      <w:r>
        <w:t>mos</w:t>
      </w:r>
      <w:r w:rsidR="000938A7">
        <w:t xml:space="preserve"> </w:t>
      </w:r>
      <w:r>
        <w:t>de</w:t>
      </w:r>
      <w:r w:rsidR="000938A7">
        <w:t xml:space="preserve"> la legalidad de otros </w:t>
      </w:r>
      <w:r w:rsidR="000938A7" w:rsidRPr="00CC16E4">
        <w:t>sitios web de terceros</w:t>
      </w:r>
      <w:r w:rsidR="000938A7">
        <w:t>, que pudieran estar vinculados o enlazados desde este portal.</w:t>
      </w:r>
    </w:p>
    <w:p w14:paraId="1267B886" w14:textId="77777777" w:rsidR="00233B53" w:rsidRDefault="00CC16E4" w:rsidP="00CC16E4">
      <w:r w:rsidRPr="00CC16E4">
        <w:t>No somos responsables</w:t>
      </w:r>
      <w:r w:rsidR="000938A7">
        <w:t xml:space="preserve"> del uso que terceros hagan de la</w:t>
      </w:r>
      <w:r w:rsidR="000938A7">
        <w:rPr>
          <w:spacing w:val="1"/>
        </w:rPr>
        <w:t xml:space="preserve"> </w:t>
      </w:r>
      <w:r w:rsidR="000938A7">
        <w:t>información publicada en el portal, ni tampoco de los daños sufridos o pérdidas económicas que, de</w:t>
      </w:r>
      <w:r w:rsidR="000938A7">
        <w:rPr>
          <w:spacing w:val="1"/>
        </w:rPr>
        <w:t xml:space="preserve"> </w:t>
      </w:r>
      <w:r w:rsidR="000938A7">
        <w:t>forma</w:t>
      </w:r>
      <w:r w:rsidR="000938A7">
        <w:rPr>
          <w:spacing w:val="-2"/>
        </w:rPr>
        <w:t xml:space="preserve"> </w:t>
      </w:r>
      <w:r w:rsidR="000938A7">
        <w:t>directa</w:t>
      </w:r>
      <w:r w:rsidR="000938A7">
        <w:rPr>
          <w:spacing w:val="-1"/>
        </w:rPr>
        <w:t xml:space="preserve"> </w:t>
      </w:r>
      <w:r w:rsidR="000938A7">
        <w:t>o</w:t>
      </w:r>
      <w:r w:rsidR="000938A7">
        <w:rPr>
          <w:spacing w:val="-1"/>
        </w:rPr>
        <w:t xml:space="preserve"> </w:t>
      </w:r>
      <w:r w:rsidR="000938A7">
        <w:t>indirecta,</w:t>
      </w:r>
      <w:r w:rsidR="000938A7">
        <w:rPr>
          <w:spacing w:val="-1"/>
        </w:rPr>
        <w:t xml:space="preserve"> </w:t>
      </w:r>
      <w:r w:rsidR="000938A7">
        <w:t>produzcan</w:t>
      </w:r>
      <w:r w:rsidR="000938A7">
        <w:rPr>
          <w:spacing w:val="-2"/>
        </w:rPr>
        <w:t xml:space="preserve"> </w:t>
      </w:r>
      <w:r w:rsidR="000938A7">
        <w:t>o</w:t>
      </w:r>
      <w:r w:rsidR="000938A7">
        <w:rPr>
          <w:spacing w:val="-1"/>
        </w:rPr>
        <w:t xml:space="preserve"> </w:t>
      </w:r>
      <w:r w:rsidR="000938A7">
        <w:t>puedan</w:t>
      </w:r>
      <w:r w:rsidR="000938A7">
        <w:rPr>
          <w:spacing w:val="-1"/>
        </w:rPr>
        <w:t xml:space="preserve"> </w:t>
      </w:r>
      <w:r w:rsidR="000938A7">
        <w:t>producir</w:t>
      </w:r>
      <w:r w:rsidR="000938A7">
        <w:rPr>
          <w:spacing w:val="-1"/>
        </w:rPr>
        <w:t xml:space="preserve"> </w:t>
      </w:r>
      <w:r w:rsidR="000938A7">
        <w:t>perjuicios</w:t>
      </w:r>
      <w:r w:rsidR="000938A7">
        <w:rPr>
          <w:spacing w:val="-2"/>
        </w:rPr>
        <w:t xml:space="preserve"> </w:t>
      </w:r>
      <w:r w:rsidR="000938A7">
        <w:t>económicos,</w:t>
      </w:r>
      <w:r w:rsidR="000938A7">
        <w:rPr>
          <w:spacing w:val="-1"/>
        </w:rPr>
        <w:t xml:space="preserve"> </w:t>
      </w:r>
      <w:r w:rsidR="000938A7">
        <w:t>materiales</w:t>
      </w:r>
      <w:r w:rsidR="000938A7">
        <w:rPr>
          <w:spacing w:val="-1"/>
        </w:rPr>
        <w:t xml:space="preserve"> </w:t>
      </w:r>
      <w:r w:rsidR="000938A7">
        <w:t>o</w:t>
      </w:r>
      <w:r w:rsidR="000938A7">
        <w:rPr>
          <w:spacing w:val="-1"/>
        </w:rPr>
        <w:t xml:space="preserve"> </w:t>
      </w:r>
      <w:r w:rsidR="000938A7">
        <w:t>sobre</w:t>
      </w:r>
      <w:r w:rsidR="000938A7">
        <w:rPr>
          <w:spacing w:val="-2"/>
        </w:rPr>
        <w:t xml:space="preserve"> </w:t>
      </w:r>
      <w:r w:rsidR="000938A7">
        <w:t>datos,</w:t>
      </w:r>
      <w:r>
        <w:t xml:space="preserve"> p</w:t>
      </w:r>
      <w:r w:rsidR="000938A7">
        <w:t>rovocados por el uso de dicha información.</w:t>
      </w:r>
    </w:p>
    <w:p w14:paraId="301EA793" w14:textId="77777777" w:rsidR="00233B53" w:rsidRDefault="000938A7">
      <w:pPr>
        <w:pStyle w:val="Ttulo1"/>
        <w:ind w:left="166"/>
      </w:pPr>
      <w:r>
        <w:lastRenderedPageBreak/>
        <w:t>Reproducción de contenidos</w:t>
      </w:r>
    </w:p>
    <w:p w14:paraId="230F8367" w14:textId="77777777" w:rsidR="00233B53" w:rsidRDefault="000938A7" w:rsidP="00CC16E4">
      <w:r>
        <w:t>En virtud de lo dispuesto en la Ley de Propiedad Intelectual quedan expresamente prohibidas la</w:t>
      </w:r>
      <w:r>
        <w:rPr>
          <w:spacing w:val="1"/>
        </w:rPr>
        <w:t xml:space="preserve"> </w:t>
      </w:r>
      <w:r>
        <w:t>reproducción, distribución y la comunicación pública de la totalidad o parte de los contenidos de esta</w:t>
      </w:r>
      <w:r>
        <w:rPr>
          <w:spacing w:val="-53"/>
        </w:rPr>
        <w:t xml:space="preserve"> </w:t>
      </w:r>
      <w:r>
        <w:t>página web, con fines comerciales en cualquier soporte, y por cualquier medio técnico, sin la</w:t>
      </w:r>
      <w:r>
        <w:rPr>
          <w:spacing w:val="1"/>
        </w:rPr>
        <w:t xml:space="preserve"> </w:t>
      </w:r>
      <w:r>
        <w:t>autorización d</w:t>
      </w:r>
      <w:r w:rsidR="00CC16E4">
        <w:t>el titular de la web</w:t>
      </w:r>
      <w:r>
        <w:t>.</w:t>
      </w:r>
    </w:p>
    <w:p w14:paraId="2530C775" w14:textId="77777777" w:rsidR="00FD7A27" w:rsidRDefault="00FD7A27" w:rsidP="00FD7A27">
      <w:pPr>
        <w:pStyle w:val="Ttulo1"/>
      </w:pPr>
      <w:r>
        <w:t>Virus piratería y otros ataques informáticos</w:t>
      </w:r>
    </w:p>
    <w:p w14:paraId="5B60A074" w14:textId="77777777" w:rsidR="00FD7A27" w:rsidRDefault="00FD7A27" w:rsidP="00FD7A27">
      <w:r>
        <w:t>El usuario no</w:t>
      </w:r>
      <w:r w:rsidRPr="00643C40">
        <w:t xml:space="preserve"> </w:t>
      </w:r>
      <w:r>
        <w:t>debe realizar</w:t>
      </w:r>
      <w:r w:rsidRPr="00643C40">
        <w:t xml:space="preserve"> </w:t>
      </w:r>
      <w:r>
        <w:t>un uso</w:t>
      </w:r>
      <w:r w:rsidRPr="00643C40">
        <w:t xml:space="preserve"> </w:t>
      </w:r>
      <w:r>
        <w:t>indebido de</w:t>
      </w:r>
      <w:r w:rsidRPr="00643C40">
        <w:t xml:space="preserve"> </w:t>
      </w:r>
      <w:r>
        <w:t>esta página</w:t>
      </w:r>
      <w:r w:rsidRPr="00643C40">
        <w:t xml:space="preserve"> </w:t>
      </w:r>
      <w:r>
        <w:t>web mediante</w:t>
      </w:r>
      <w:r w:rsidRPr="00643C40">
        <w:t xml:space="preserve"> </w:t>
      </w:r>
      <w:r>
        <w:t>la introducción intencionada</w:t>
      </w:r>
      <w:r w:rsidRPr="00643C40">
        <w:t xml:space="preserve"> </w:t>
      </w:r>
      <w:r>
        <w:t>en</w:t>
      </w:r>
      <w:r w:rsidRPr="00643C40">
        <w:t xml:space="preserve"> </w:t>
      </w:r>
      <w:r>
        <w:t>la</w:t>
      </w:r>
      <w:r w:rsidRPr="00643C40">
        <w:t xml:space="preserve"> </w:t>
      </w:r>
      <w:r>
        <w:t>misma</w:t>
      </w:r>
      <w:r w:rsidRPr="00643C40">
        <w:t xml:space="preserve"> </w:t>
      </w:r>
      <w:r>
        <w:t>de</w:t>
      </w:r>
      <w:r w:rsidRPr="00643C40">
        <w:t xml:space="preserve"> </w:t>
      </w:r>
      <w:r>
        <w:t>virus,</w:t>
      </w:r>
      <w:r w:rsidRPr="00643C40">
        <w:t xml:space="preserve"> </w:t>
      </w:r>
      <w:r>
        <w:t>troyanos,</w:t>
      </w:r>
      <w:r w:rsidRPr="00643C40">
        <w:t xml:space="preserve"> </w:t>
      </w:r>
      <w:r>
        <w:t>gusanos,</w:t>
      </w:r>
      <w:r w:rsidRPr="00643C40">
        <w:t xml:space="preserve"> </w:t>
      </w:r>
      <w:r>
        <w:t>bombas</w:t>
      </w:r>
      <w:r w:rsidRPr="00643C40">
        <w:t xml:space="preserve"> </w:t>
      </w:r>
      <w:r>
        <w:t>lógicas</w:t>
      </w:r>
      <w:r w:rsidRPr="00643C40">
        <w:t xml:space="preserve"> </w:t>
      </w:r>
      <w:r>
        <w:t>o</w:t>
      </w:r>
      <w:r w:rsidRPr="00643C40">
        <w:t xml:space="preserve"> </w:t>
      </w:r>
      <w:r>
        <w:t>cualquier</w:t>
      </w:r>
      <w:r w:rsidRPr="00643C40">
        <w:t xml:space="preserve"> </w:t>
      </w:r>
      <w:r>
        <w:t>otro</w:t>
      </w:r>
      <w:r w:rsidRPr="00643C40">
        <w:t xml:space="preserve"> </w:t>
      </w:r>
      <w:r>
        <w:t>programa</w:t>
      </w:r>
      <w:r w:rsidRPr="00643C40">
        <w:t xml:space="preserve"> </w:t>
      </w:r>
      <w:r>
        <w:t>o</w:t>
      </w:r>
      <w:r w:rsidRPr="00643C40">
        <w:t xml:space="preserve"> </w:t>
      </w:r>
      <w:r>
        <w:t>material</w:t>
      </w:r>
      <w:r w:rsidRPr="00643C40">
        <w:t xml:space="preserve"> </w:t>
      </w:r>
      <w:r>
        <w:t>tecnológicamente</w:t>
      </w:r>
      <w:r w:rsidRPr="00643C40">
        <w:t xml:space="preserve"> </w:t>
      </w:r>
      <w:r>
        <w:t>perjudicial</w:t>
      </w:r>
      <w:r w:rsidRPr="00643C40">
        <w:t xml:space="preserve"> </w:t>
      </w:r>
      <w:r>
        <w:t>o</w:t>
      </w:r>
      <w:r w:rsidRPr="00643C40">
        <w:t xml:space="preserve"> </w:t>
      </w:r>
      <w:r>
        <w:t>dañino.</w:t>
      </w:r>
      <w:r w:rsidRPr="00643C40">
        <w:t xml:space="preserve"> </w:t>
      </w:r>
      <w:r>
        <w:t>El</w:t>
      </w:r>
      <w:r w:rsidRPr="00643C40">
        <w:t xml:space="preserve"> </w:t>
      </w:r>
      <w:r>
        <w:t>usuario</w:t>
      </w:r>
      <w:r w:rsidRPr="00643C40">
        <w:t xml:space="preserve"> </w:t>
      </w:r>
      <w:r>
        <w:t>no</w:t>
      </w:r>
      <w:r w:rsidRPr="00643C40">
        <w:t xml:space="preserve"> </w:t>
      </w:r>
      <w:r>
        <w:t>tratará</w:t>
      </w:r>
      <w:r w:rsidRPr="00643C40">
        <w:t xml:space="preserve"> </w:t>
      </w:r>
      <w:r>
        <w:t>de</w:t>
      </w:r>
      <w:r w:rsidRPr="00643C40">
        <w:t xml:space="preserve"> </w:t>
      </w:r>
      <w:r>
        <w:t>tener</w:t>
      </w:r>
      <w:r w:rsidRPr="00643C40">
        <w:t xml:space="preserve"> </w:t>
      </w:r>
      <w:r>
        <w:t>acceso</w:t>
      </w:r>
      <w:r w:rsidRPr="00643C40">
        <w:t xml:space="preserve"> </w:t>
      </w:r>
      <w:r>
        <w:t>no</w:t>
      </w:r>
      <w:r w:rsidRPr="00643C40">
        <w:t xml:space="preserve"> </w:t>
      </w:r>
      <w:r>
        <w:t>autorizado</w:t>
      </w:r>
      <w:r w:rsidRPr="00643C40">
        <w:t xml:space="preserve"> </w:t>
      </w:r>
      <w:r>
        <w:t>a</w:t>
      </w:r>
      <w:r w:rsidRPr="00643C40">
        <w:t xml:space="preserve"> </w:t>
      </w:r>
      <w:r>
        <w:t>esta página</w:t>
      </w:r>
      <w:r w:rsidRPr="00643C40">
        <w:t xml:space="preserve"> </w:t>
      </w:r>
      <w:r>
        <w:t>web,</w:t>
      </w:r>
      <w:r w:rsidRPr="00643C40">
        <w:t xml:space="preserve"> </w:t>
      </w:r>
      <w:r>
        <w:t>al</w:t>
      </w:r>
      <w:r w:rsidRPr="00643C40">
        <w:t xml:space="preserve"> </w:t>
      </w:r>
      <w:r>
        <w:t>servidor</w:t>
      </w:r>
      <w:r w:rsidRPr="00643C40">
        <w:t xml:space="preserve"> </w:t>
      </w:r>
      <w:r>
        <w:t>en</w:t>
      </w:r>
      <w:r w:rsidRPr="00643C40">
        <w:t xml:space="preserve"> </w:t>
      </w:r>
      <w:r>
        <w:t>que</w:t>
      </w:r>
      <w:r w:rsidRPr="00643C40">
        <w:t xml:space="preserve"> </w:t>
      </w:r>
      <w:r>
        <w:t>dicha</w:t>
      </w:r>
      <w:r w:rsidRPr="00643C40">
        <w:t xml:space="preserve"> </w:t>
      </w:r>
      <w:r>
        <w:t>página</w:t>
      </w:r>
      <w:r w:rsidRPr="00643C40">
        <w:t xml:space="preserve"> </w:t>
      </w:r>
      <w:r>
        <w:t>se</w:t>
      </w:r>
      <w:r w:rsidRPr="00643C40">
        <w:t xml:space="preserve"> </w:t>
      </w:r>
      <w:r>
        <w:t>encuentra</w:t>
      </w:r>
      <w:r w:rsidRPr="00643C40">
        <w:t xml:space="preserve"> </w:t>
      </w:r>
      <w:r>
        <w:t>alojada</w:t>
      </w:r>
      <w:r w:rsidRPr="00643C40">
        <w:t xml:space="preserve"> </w:t>
      </w:r>
      <w:r>
        <w:t>o</w:t>
      </w:r>
      <w:r w:rsidRPr="00643C40">
        <w:t xml:space="preserve"> </w:t>
      </w:r>
      <w:r>
        <w:t>a</w:t>
      </w:r>
      <w:r w:rsidRPr="00643C40">
        <w:t xml:space="preserve"> </w:t>
      </w:r>
      <w:r>
        <w:t>cualquier</w:t>
      </w:r>
      <w:r w:rsidRPr="00643C40">
        <w:t xml:space="preserve"> </w:t>
      </w:r>
      <w:r>
        <w:t>servidor,</w:t>
      </w:r>
      <w:r w:rsidRPr="00643C40">
        <w:t xml:space="preserve"> </w:t>
      </w:r>
      <w:r>
        <w:t>ordenador</w:t>
      </w:r>
      <w:r w:rsidRPr="00643C40">
        <w:t xml:space="preserve"> </w:t>
      </w:r>
      <w:r>
        <w:t>o</w:t>
      </w:r>
      <w:r w:rsidRPr="00643C40">
        <w:t xml:space="preserve"> </w:t>
      </w:r>
      <w:r>
        <w:t>base de</w:t>
      </w:r>
      <w:r w:rsidRPr="00643C40">
        <w:t xml:space="preserve"> </w:t>
      </w:r>
      <w:r>
        <w:t>datos</w:t>
      </w:r>
      <w:r w:rsidRPr="00643C40">
        <w:t xml:space="preserve"> </w:t>
      </w:r>
      <w:r>
        <w:t>relacionada</w:t>
      </w:r>
      <w:r w:rsidRPr="00643C40">
        <w:t xml:space="preserve"> </w:t>
      </w:r>
      <w:r>
        <w:t>con</w:t>
      </w:r>
      <w:r w:rsidRPr="00643C40">
        <w:t xml:space="preserve"> </w:t>
      </w:r>
      <w:r>
        <w:t>nuestra</w:t>
      </w:r>
      <w:r w:rsidRPr="00643C40">
        <w:t xml:space="preserve"> </w:t>
      </w:r>
      <w:r>
        <w:t>página</w:t>
      </w:r>
      <w:r w:rsidRPr="00643C40">
        <w:t xml:space="preserve"> </w:t>
      </w:r>
      <w:r>
        <w:t>web.</w:t>
      </w:r>
      <w:r w:rsidRPr="00643C40">
        <w:t xml:space="preserve"> </w:t>
      </w:r>
      <w:r>
        <w:t>El</w:t>
      </w:r>
      <w:r w:rsidRPr="00643C40">
        <w:t xml:space="preserve"> </w:t>
      </w:r>
      <w:r>
        <w:t>usuario</w:t>
      </w:r>
      <w:r w:rsidRPr="00643C40">
        <w:t xml:space="preserve"> </w:t>
      </w:r>
      <w:r>
        <w:t>se</w:t>
      </w:r>
      <w:r w:rsidRPr="00643C40">
        <w:t xml:space="preserve"> </w:t>
      </w:r>
      <w:r>
        <w:t>compromete</w:t>
      </w:r>
      <w:r w:rsidRPr="00643C40">
        <w:t xml:space="preserve"> </w:t>
      </w:r>
      <w:r>
        <w:t>a</w:t>
      </w:r>
      <w:r w:rsidRPr="00643C40">
        <w:t xml:space="preserve"> </w:t>
      </w:r>
      <w:r>
        <w:t>no</w:t>
      </w:r>
      <w:r w:rsidRPr="00643C40">
        <w:t xml:space="preserve"> </w:t>
      </w:r>
      <w:r>
        <w:t>atacar</w:t>
      </w:r>
      <w:r w:rsidRPr="00643C40">
        <w:t xml:space="preserve"> </w:t>
      </w:r>
      <w:r>
        <w:t>esta</w:t>
      </w:r>
      <w:r w:rsidRPr="00643C40">
        <w:t xml:space="preserve"> </w:t>
      </w:r>
      <w:r>
        <w:t>página</w:t>
      </w:r>
      <w:r w:rsidRPr="00643C40">
        <w:t xml:space="preserve"> </w:t>
      </w:r>
      <w:r>
        <w:t>web.</w:t>
      </w:r>
      <w:r w:rsidRPr="00643C40">
        <w:t xml:space="preserve"> </w:t>
      </w:r>
      <w:r>
        <w:t>El</w:t>
      </w:r>
      <w:r w:rsidRPr="00643C40">
        <w:t xml:space="preserve"> </w:t>
      </w:r>
      <w:r>
        <w:t>incumplimiento</w:t>
      </w:r>
      <w:r w:rsidRPr="00643C40">
        <w:t xml:space="preserve"> </w:t>
      </w:r>
      <w:r>
        <w:t>de</w:t>
      </w:r>
      <w:r w:rsidRPr="00643C40">
        <w:t xml:space="preserve"> </w:t>
      </w:r>
      <w:r>
        <w:t>esta</w:t>
      </w:r>
      <w:r w:rsidRPr="00643C40">
        <w:t xml:space="preserve"> </w:t>
      </w:r>
      <w:r>
        <w:t>cláusula</w:t>
      </w:r>
      <w:r w:rsidRPr="00643C40">
        <w:t xml:space="preserve"> </w:t>
      </w:r>
      <w:r>
        <w:t>podría</w:t>
      </w:r>
      <w:r w:rsidRPr="00643C40">
        <w:t xml:space="preserve"> </w:t>
      </w:r>
      <w:r>
        <w:t>llevar</w:t>
      </w:r>
      <w:r w:rsidRPr="00643C40">
        <w:t xml:space="preserve"> </w:t>
      </w:r>
      <w:r>
        <w:t>aparejada</w:t>
      </w:r>
      <w:r w:rsidRPr="00643C40">
        <w:t xml:space="preserve"> </w:t>
      </w:r>
      <w:r>
        <w:t>la</w:t>
      </w:r>
      <w:r w:rsidRPr="00643C40">
        <w:t xml:space="preserve"> </w:t>
      </w:r>
      <w:r>
        <w:t>comisión</w:t>
      </w:r>
      <w:r w:rsidRPr="00643C40">
        <w:t xml:space="preserve"> </w:t>
      </w:r>
      <w:r>
        <w:t>de</w:t>
      </w:r>
      <w:r w:rsidRPr="00643C40">
        <w:t xml:space="preserve"> </w:t>
      </w:r>
      <w:r>
        <w:t>infracciones</w:t>
      </w:r>
      <w:r w:rsidRPr="00643C40">
        <w:t xml:space="preserve"> </w:t>
      </w:r>
      <w:r>
        <w:t>tipificadas por la normativa aplicable. Informaremos de cualquier incumplimiento de dicha normativa a las autoridades</w:t>
      </w:r>
      <w:r w:rsidRPr="00643C40">
        <w:t xml:space="preserve"> </w:t>
      </w:r>
      <w:r>
        <w:t>competentes</w:t>
      </w:r>
      <w:r w:rsidRPr="00643C40">
        <w:t xml:space="preserve"> </w:t>
      </w:r>
      <w:r>
        <w:t>y</w:t>
      </w:r>
      <w:r w:rsidRPr="00643C40">
        <w:t xml:space="preserve"> </w:t>
      </w:r>
      <w:r>
        <w:t>cooperaremos</w:t>
      </w:r>
      <w:r w:rsidRPr="00643C40">
        <w:t xml:space="preserve"> </w:t>
      </w:r>
      <w:r>
        <w:t>con</w:t>
      </w:r>
      <w:r w:rsidRPr="00643C40">
        <w:t xml:space="preserve"> </w:t>
      </w:r>
      <w:r>
        <w:t>ellas</w:t>
      </w:r>
      <w:r w:rsidRPr="00643C40">
        <w:t xml:space="preserve"> </w:t>
      </w:r>
      <w:r>
        <w:t>para</w:t>
      </w:r>
      <w:r w:rsidRPr="00643C40">
        <w:t xml:space="preserve"> </w:t>
      </w:r>
      <w:r>
        <w:t>descubrir</w:t>
      </w:r>
      <w:r w:rsidRPr="00643C40">
        <w:t xml:space="preserve"> </w:t>
      </w:r>
      <w:r>
        <w:t>la</w:t>
      </w:r>
      <w:r w:rsidRPr="00643C40">
        <w:t xml:space="preserve"> </w:t>
      </w:r>
      <w:r>
        <w:t>identidad</w:t>
      </w:r>
      <w:r w:rsidRPr="00643C40">
        <w:t xml:space="preserve"> </w:t>
      </w:r>
      <w:r>
        <w:t>del</w:t>
      </w:r>
      <w:r w:rsidRPr="00643C40">
        <w:t xml:space="preserve"> </w:t>
      </w:r>
      <w:r>
        <w:t>atacante.</w:t>
      </w:r>
      <w:r w:rsidRPr="00643C40">
        <w:t xml:space="preserve"> </w:t>
      </w:r>
      <w:r>
        <w:t>Asimismo,</w:t>
      </w:r>
      <w:r w:rsidRPr="00643C40">
        <w:t xml:space="preserve"> </w:t>
      </w:r>
      <w:r>
        <w:t>en</w:t>
      </w:r>
      <w:r w:rsidRPr="00643C40">
        <w:t xml:space="preserve"> </w:t>
      </w:r>
      <w:r>
        <w:t>caso</w:t>
      </w:r>
      <w:r w:rsidRPr="00643C40">
        <w:t xml:space="preserve"> </w:t>
      </w:r>
      <w:r>
        <w:t>de</w:t>
      </w:r>
      <w:r w:rsidRPr="00643C40">
        <w:t xml:space="preserve"> </w:t>
      </w:r>
      <w:r>
        <w:t>incumplimiento</w:t>
      </w:r>
      <w:r w:rsidRPr="00643C40">
        <w:t xml:space="preserve"> </w:t>
      </w:r>
      <w:r>
        <w:t>de</w:t>
      </w:r>
      <w:r w:rsidRPr="00643C40">
        <w:t xml:space="preserve"> </w:t>
      </w:r>
      <w:r>
        <w:t>la</w:t>
      </w:r>
      <w:r w:rsidRPr="00643C40">
        <w:t xml:space="preserve"> </w:t>
      </w:r>
      <w:r>
        <w:t>presente</w:t>
      </w:r>
      <w:r w:rsidRPr="00643C40">
        <w:t xml:space="preserve"> </w:t>
      </w:r>
      <w:r>
        <w:t>cláusula,</w:t>
      </w:r>
      <w:r w:rsidRPr="00643C40">
        <w:t xml:space="preserve"> </w:t>
      </w:r>
      <w:r>
        <w:t>dejará</w:t>
      </w:r>
      <w:r w:rsidRPr="00643C40">
        <w:t xml:space="preserve"> </w:t>
      </w:r>
      <w:r>
        <w:t>inmediatamente</w:t>
      </w:r>
      <w:r w:rsidRPr="00643C40">
        <w:t xml:space="preserve"> </w:t>
      </w:r>
      <w:r>
        <w:t>de</w:t>
      </w:r>
      <w:r w:rsidRPr="00643C40">
        <w:t xml:space="preserve"> </w:t>
      </w:r>
      <w:r>
        <w:t>estar</w:t>
      </w:r>
      <w:r w:rsidRPr="00643C40">
        <w:t xml:space="preserve"> </w:t>
      </w:r>
      <w:r>
        <w:t>autorizado</w:t>
      </w:r>
      <w:r w:rsidRPr="00643C40">
        <w:t xml:space="preserve"> </w:t>
      </w:r>
      <w:r>
        <w:t>a</w:t>
      </w:r>
      <w:r w:rsidRPr="00643C40">
        <w:t xml:space="preserve"> </w:t>
      </w:r>
      <w:r>
        <w:t>usar</w:t>
      </w:r>
      <w:r w:rsidRPr="00643C40">
        <w:t xml:space="preserve"> </w:t>
      </w:r>
      <w:r>
        <w:t>esta</w:t>
      </w:r>
      <w:r w:rsidRPr="00643C40">
        <w:t xml:space="preserve"> </w:t>
      </w:r>
      <w:r>
        <w:t>página</w:t>
      </w:r>
      <w:r w:rsidRPr="00643C40">
        <w:t xml:space="preserve"> </w:t>
      </w:r>
      <w:r>
        <w:t>web.</w:t>
      </w:r>
      <w:r w:rsidRPr="00643C40">
        <w:t xml:space="preserve"> </w:t>
      </w:r>
      <w:r>
        <w:t>No</w:t>
      </w:r>
      <w:r w:rsidRPr="00643C40">
        <w:t xml:space="preserve"> </w:t>
      </w:r>
      <w:r>
        <w:t>seremos</w:t>
      </w:r>
      <w:r w:rsidRPr="00643C40">
        <w:t xml:space="preserve"> </w:t>
      </w:r>
      <w:r>
        <w:t>responsables</w:t>
      </w:r>
      <w:r w:rsidRPr="00643C40">
        <w:t xml:space="preserve"> </w:t>
      </w:r>
      <w:r>
        <w:t>de</w:t>
      </w:r>
      <w:r w:rsidRPr="00643C40">
        <w:t xml:space="preserve"> </w:t>
      </w:r>
      <w:r>
        <w:t>cualquier</w:t>
      </w:r>
      <w:r w:rsidRPr="00643C40">
        <w:t xml:space="preserve"> </w:t>
      </w:r>
      <w:r>
        <w:t>daño</w:t>
      </w:r>
      <w:r w:rsidRPr="00643C40">
        <w:t xml:space="preserve"> </w:t>
      </w:r>
      <w:r>
        <w:t>o</w:t>
      </w:r>
      <w:r w:rsidRPr="00643C40">
        <w:t xml:space="preserve"> </w:t>
      </w:r>
      <w:r>
        <w:t>pérdida</w:t>
      </w:r>
      <w:r w:rsidRPr="00643C40">
        <w:t xml:space="preserve"> </w:t>
      </w:r>
      <w:r>
        <w:t>resultante</w:t>
      </w:r>
      <w:r w:rsidRPr="00643C40">
        <w:t xml:space="preserve"> </w:t>
      </w:r>
      <w:r>
        <w:t>de</w:t>
      </w:r>
      <w:r w:rsidRPr="00643C40">
        <w:t xml:space="preserve"> </w:t>
      </w:r>
      <w:r>
        <w:t>un</w:t>
      </w:r>
      <w:r w:rsidRPr="00643C40">
        <w:t xml:space="preserve"> </w:t>
      </w:r>
      <w:r>
        <w:t>ataque</w:t>
      </w:r>
      <w:r w:rsidRPr="00643C40">
        <w:t xml:space="preserve"> </w:t>
      </w:r>
      <w:r>
        <w:t>de</w:t>
      </w:r>
      <w:r w:rsidRPr="00643C40">
        <w:t xml:space="preserve"> </w:t>
      </w:r>
      <w:r>
        <w:t>denegación de servicio,</w:t>
      </w:r>
      <w:r w:rsidRPr="00643C40">
        <w:t xml:space="preserve"> </w:t>
      </w:r>
      <w:r>
        <w:t>virus</w:t>
      </w:r>
      <w:r w:rsidRPr="00643C40">
        <w:t xml:space="preserve"> </w:t>
      </w:r>
      <w:r>
        <w:t>o</w:t>
      </w:r>
      <w:r w:rsidRPr="00643C40">
        <w:t xml:space="preserve"> </w:t>
      </w:r>
      <w:r>
        <w:t>cualquier</w:t>
      </w:r>
      <w:r w:rsidRPr="00643C40">
        <w:t xml:space="preserve"> </w:t>
      </w:r>
      <w:r>
        <w:t>otro</w:t>
      </w:r>
      <w:r w:rsidRPr="00643C40">
        <w:t xml:space="preserve"> </w:t>
      </w:r>
      <w:r>
        <w:t>programa</w:t>
      </w:r>
      <w:r w:rsidRPr="00643C40">
        <w:t xml:space="preserve"> </w:t>
      </w:r>
      <w:r>
        <w:t>o</w:t>
      </w:r>
      <w:r w:rsidRPr="00643C40">
        <w:t xml:space="preserve"> </w:t>
      </w:r>
      <w:r>
        <w:t>material</w:t>
      </w:r>
      <w:r w:rsidRPr="00643C40">
        <w:t xml:space="preserve"> </w:t>
      </w:r>
      <w:r>
        <w:t>tecnológicamente</w:t>
      </w:r>
      <w:r w:rsidRPr="00643C40">
        <w:t xml:space="preserve"> </w:t>
      </w:r>
      <w:r>
        <w:t>perjudicial</w:t>
      </w:r>
      <w:r w:rsidRPr="00643C40">
        <w:t xml:space="preserve"> </w:t>
      </w:r>
      <w:r>
        <w:t>o</w:t>
      </w:r>
      <w:r w:rsidRPr="00643C40">
        <w:t xml:space="preserve"> </w:t>
      </w:r>
      <w:r>
        <w:t>dañino que</w:t>
      </w:r>
      <w:r w:rsidRPr="00643C40">
        <w:t xml:space="preserve"> </w:t>
      </w:r>
      <w:r>
        <w:t>pueda afectar a</w:t>
      </w:r>
      <w:r w:rsidRPr="00643C40">
        <w:t xml:space="preserve"> </w:t>
      </w:r>
      <w:r>
        <w:t>su</w:t>
      </w:r>
      <w:r w:rsidRPr="00643C40">
        <w:t xml:space="preserve"> </w:t>
      </w:r>
      <w:r>
        <w:t>ordenador, equipo</w:t>
      </w:r>
      <w:r w:rsidRPr="00643C40">
        <w:t xml:space="preserve"> </w:t>
      </w:r>
      <w:r>
        <w:t>informático,</w:t>
      </w:r>
      <w:r w:rsidRPr="00643C40">
        <w:t xml:space="preserve"> </w:t>
      </w:r>
      <w:r>
        <w:t>datos o</w:t>
      </w:r>
      <w:r w:rsidRPr="00643C40">
        <w:t xml:space="preserve"> </w:t>
      </w:r>
      <w:r>
        <w:t>materiales</w:t>
      </w:r>
      <w:r w:rsidRPr="00643C40">
        <w:t xml:space="preserve"> </w:t>
      </w:r>
      <w:r>
        <w:t>como consecuencia</w:t>
      </w:r>
      <w:r w:rsidRPr="00643C40">
        <w:t xml:space="preserve"> </w:t>
      </w:r>
      <w:r>
        <w:t>del</w:t>
      </w:r>
      <w:r w:rsidRPr="00643C40">
        <w:t xml:space="preserve"> </w:t>
      </w:r>
      <w:r>
        <w:t>uso de</w:t>
      </w:r>
      <w:r w:rsidRPr="00643C40">
        <w:t xml:space="preserve"> </w:t>
      </w:r>
      <w:r>
        <w:t>esta</w:t>
      </w:r>
      <w:r w:rsidRPr="00643C40">
        <w:t xml:space="preserve"> </w:t>
      </w:r>
      <w:r>
        <w:t>página</w:t>
      </w:r>
      <w:r w:rsidRPr="00643C40">
        <w:t xml:space="preserve"> </w:t>
      </w:r>
      <w:r>
        <w:t>web</w:t>
      </w:r>
      <w:r w:rsidRPr="00643C40">
        <w:t xml:space="preserve"> </w:t>
      </w:r>
      <w:r>
        <w:t>o</w:t>
      </w:r>
      <w:r w:rsidRPr="00643C40">
        <w:t xml:space="preserve"> </w:t>
      </w:r>
      <w:r>
        <w:t>de</w:t>
      </w:r>
      <w:r w:rsidRPr="00643C40">
        <w:t xml:space="preserve"> </w:t>
      </w:r>
      <w:r>
        <w:t>la</w:t>
      </w:r>
      <w:r w:rsidRPr="00643C40">
        <w:t xml:space="preserve"> </w:t>
      </w:r>
      <w:r>
        <w:t>descarga</w:t>
      </w:r>
      <w:r w:rsidRPr="00643C40">
        <w:t xml:space="preserve"> </w:t>
      </w:r>
      <w:r>
        <w:t>de</w:t>
      </w:r>
      <w:r w:rsidRPr="00643C40">
        <w:t xml:space="preserve"> </w:t>
      </w:r>
      <w:r>
        <w:t>contenidos</w:t>
      </w:r>
      <w:r w:rsidRPr="00643C40">
        <w:t xml:space="preserve"> </w:t>
      </w:r>
      <w:r>
        <w:t>de</w:t>
      </w:r>
      <w:r w:rsidRPr="00643C40">
        <w:t xml:space="preserve"> </w:t>
      </w:r>
      <w:r>
        <w:t>la</w:t>
      </w:r>
      <w:r w:rsidRPr="00643C40">
        <w:t xml:space="preserve"> </w:t>
      </w:r>
      <w:r>
        <w:t>misma</w:t>
      </w:r>
      <w:r w:rsidRPr="00643C40">
        <w:t xml:space="preserve"> </w:t>
      </w:r>
      <w:r>
        <w:t>o</w:t>
      </w:r>
      <w:r w:rsidRPr="00643C40">
        <w:t xml:space="preserve"> </w:t>
      </w:r>
      <w:r>
        <w:t>a</w:t>
      </w:r>
      <w:r w:rsidRPr="00643C40">
        <w:t xml:space="preserve"> </w:t>
      </w:r>
      <w:r>
        <w:t>los</w:t>
      </w:r>
      <w:r w:rsidRPr="00643C40">
        <w:t xml:space="preserve"> </w:t>
      </w:r>
      <w:r>
        <w:t>que</w:t>
      </w:r>
      <w:r w:rsidRPr="00643C40">
        <w:t xml:space="preserve"> </w:t>
      </w:r>
      <w:r>
        <w:t>la</w:t>
      </w:r>
      <w:r w:rsidRPr="00643C40">
        <w:t xml:space="preserve"> </w:t>
      </w:r>
      <w:r>
        <w:t>misma</w:t>
      </w:r>
      <w:r w:rsidRPr="00643C40">
        <w:t xml:space="preserve"> </w:t>
      </w:r>
      <w:r>
        <w:t>redireccione.</w:t>
      </w:r>
    </w:p>
    <w:p w14:paraId="24F870E3" w14:textId="77777777" w:rsidR="00233B53" w:rsidRDefault="000938A7">
      <w:pPr>
        <w:pStyle w:val="Ttulo1"/>
        <w:ind w:left="166"/>
      </w:pPr>
      <w:r>
        <w:t>Le</w:t>
      </w:r>
      <w:r w:rsidR="00FD7A27">
        <w:t>gislación aplicable y jurisdicción</w:t>
      </w:r>
    </w:p>
    <w:p w14:paraId="6A0F79C5" w14:textId="77777777" w:rsidR="00233B53" w:rsidRDefault="00CC16E4" w:rsidP="00CC16E4">
      <w:r>
        <w:t>Nos reservamos</w:t>
      </w:r>
      <w:r w:rsidR="000938A7">
        <w:t xml:space="preserve"> la facultad de presentar las acciones </w:t>
      </w:r>
      <w:r w:rsidR="000938A7" w:rsidRPr="00CC16E4">
        <w:t>civiles o penales que considere</w:t>
      </w:r>
      <w:r>
        <w:t>mos</w:t>
      </w:r>
      <w:r w:rsidR="000938A7">
        <w:t xml:space="preserve"> necesaria</w:t>
      </w:r>
      <w:r>
        <w:t>s</w:t>
      </w:r>
      <w:r w:rsidR="000938A7">
        <w:t xml:space="preserve"> por la utilización indebida de</w:t>
      </w:r>
      <w:r>
        <w:t xml:space="preserve"> este</w:t>
      </w:r>
      <w:r w:rsidR="000938A7">
        <w:t xml:space="preserve"> sitio Web y </w:t>
      </w:r>
      <w:r>
        <w:t xml:space="preserve">de sus </w:t>
      </w:r>
      <w:r w:rsidR="000938A7">
        <w:t>contenidos, o por el incumplimiento de</w:t>
      </w:r>
      <w:r w:rsidR="000938A7">
        <w:rPr>
          <w:spacing w:val="1"/>
        </w:rPr>
        <w:t xml:space="preserve"> </w:t>
      </w:r>
      <w:r w:rsidR="000938A7">
        <w:t>las presentes condicione</w:t>
      </w:r>
      <w:r w:rsidR="00FD7A27">
        <w:t>s.</w:t>
      </w:r>
    </w:p>
    <w:p w14:paraId="6EBF7B71" w14:textId="77777777" w:rsidR="00233B53" w:rsidRDefault="000938A7" w:rsidP="00CC16E4">
      <w:r>
        <w:t xml:space="preserve">La relación </w:t>
      </w:r>
      <w:r w:rsidR="00CC16E4">
        <w:t>con los usuarios se</w:t>
      </w:r>
      <w:r>
        <w:t xml:space="preserve"> regirá por la </w:t>
      </w:r>
      <w:r w:rsidRPr="00CC16E4">
        <w:t>normativa vigente y de aplicación</w:t>
      </w:r>
      <w:r>
        <w:t xml:space="preserve"> en el territorio nacional. De surgir cualquier </w:t>
      </w:r>
      <w:r w:rsidRPr="00CC16E4">
        <w:t xml:space="preserve">controversia en relación </w:t>
      </w:r>
      <w:r w:rsidR="00CC16E4">
        <w:t>con</w:t>
      </w:r>
      <w:r w:rsidRPr="00CC16E4">
        <w:t xml:space="preserve"> la interpretación</w:t>
      </w:r>
      <w:r>
        <w:rPr>
          <w:spacing w:val="1"/>
        </w:rPr>
        <w:t xml:space="preserve"> </w:t>
      </w:r>
      <w:r>
        <w:t>y/o a la aplicación de estas condiciones, las partes someterán los conflictos a la jurisdicción ordinaria,</w:t>
      </w:r>
      <w:r>
        <w:rPr>
          <w:spacing w:val="1"/>
        </w:rPr>
        <w:t xml:space="preserve"> </w:t>
      </w:r>
      <w:r>
        <w:t>sometiéndose a los Jueces y Tribunales que correspondan conforme a Derecho.</w:t>
      </w:r>
    </w:p>
    <w:p w14:paraId="42EF8813" w14:textId="77777777" w:rsidR="00233B53" w:rsidRDefault="00CC16E4" w:rsidP="00CC16E4">
      <w:r>
        <w:t xml:space="preserve">Le </w:t>
      </w:r>
      <w:r w:rsidR="000938A7">
        <w:t>informamos que dispone de un procedimiento de resolución extrajudicial de controversias</w:t>
      </w:r>
      <w:r w:rsidR="000938A7">
        <w:rPr>
          <w:spacing w:val="1"/>
        </w:rPr>
        <w:t xml:space="preserve"> </w:t>
      </w:r>
      <w:r w:rsidR="000938A7">
        <w:t>gratuito y accesible a todos los ciudadanos, se trata de la plataforma de resolución de litigios en línea de</w:t>
      </w:r>
      <w:r w:rsidR="000938A7">
        <w:rPr>
          <w:spacing w:val="-53"/>
        </w:rPr>
        <w:t xml:space="preserve"> </w:t>
      </w:r>
      <w:r w:rsidR="000938A7">
        <w:t>la Unión Europea, accesible a través del siguiente enlace</w:t>
      </w:r>
      <w:r w:rsidR="000938A7">
        <w:rPr>
          <w:spacing w:val="1"/>
        </w:rPr>
        <w:t xml:space="preserve"> </w:t>
      </w:r>
      <w:hyperlink r:id="rId10">
        <w:r w:rsidR="000938A7">
          <w:rPr>
            <w:color w:val="0000FF"/>
            <w:u w:val="single" w:color="0000FF"/>
          </w:rPr>
          <w:t>https://ec.europa.eu/consumers/odr/main/?event=main.home2.show</w:t>
        </w:r>
      </w:hyperlink>
      <w:r w:rsidR="000938A7">
        <w:t>.</w:t>
      </w:r>
    </w:p>
    <w:p w14:paraId="7A441BA3" w14:textId="0CB486F3" w:rsidR="00901446" w:rsidRDefault="00901446" w:rsidP="00901446">
      <w:pPr>
        <w:rPr>
          <w:rStyle w:val="Estilo2"/>
        </w:rPr>
      </w:pPr>
      <w:r>
        <w:t>Puede formular cualquier queja y reclamación</w:t>
      </w:r>
      <w:r w:rsidRPr="00643C40">
        <w:t xml:space="preserve"> </w:t>
      </w:r>
      <w:r>
        <w:t xml:space="preserve">dirigiéndose a </w:t>
      </w:r>
      <w:r w:rsidR="002469EB" w:rsidRPr="002469EB">
        <w:t>fincasagropecuariasdelsur@gmail.com</w:t>
      </w:r>
      <w:r>
        <w:rPr>
          <w:rStyle w:val="Estilo2"/>
        </w:rPr>
        <w:t>.</w:t>
      </w:r>
    </w:p>
    <w:p w14:paraId="21E53B25" w14:textId="77777777" w:rsidR="00233B53" w:rsidRDefault="000938A7" w:rsidP="00FD7A27">
      <w:pPr>
        <w:pStyle w:val="Ttulo1"/>
      </w:pPr>
      <w:r>
        <w:t>Cookies</w:t>
      </w:r>
    </w:p>
    <w:p w14:paraId="721AC8E3" w14:textId="77777777" w:rsidR="00233B53" w:rsidRDefault="000938A7" w:rsidP="00CC16E4">
      <w:r>
        <w:t>En el caso de emplear tecnología “</w:t>
      </w:r>
      <w:r w:rsidRPr="00CC16E4">
        <w:t xml:space="preserve">cookie” en la web, dispone de un apartado concreto que le informa </w:t>
      </w:r>
      <w:r w:rsidR="00CC16E4">
        <w:t>de</w:t>
      </w:r>
      <w:r w:rsidRPr="00CC16E4">
        <w:t xml:space="preserve"> su existencia</w:t>
      </w:r>
      <w:r w:rsidR="00CC16E4">
        <w:t>,</w:t>
      </w:r>
      <w:r w:rsidRPr="00CC16E4">
        <w:t xml:space="preserve"> así como de </w:t>
      </w:r>
      <w:r w:rsidR="00CC16E4">
        <w:t>la</w:t>
      </w:r>
      <w:r w:rsidRPr="00CC16E4">
        <w:t xml:space="preserve"> política de uso. Consulte </w:t>
      </w:r>
      <w:r w:rsidR="00FF32CD">
        <w:t>nuestro</w:t>
      </w:r>
      <w:r w:rsidRPr="00CC16E4">
        <w:t xml:space="preserve"> apartado “política</w:t>
      </w:r>
      <w:r>
        <w:t xml:space="preserve"> de</w:t>
      </w:r>
      <w:r w:rsidR="00FF32CD">
        <w:t xml:space="preserve"> </w:t>
      </w:r>
      <w:r>
        <w:rPr>
          <w:spacing w:val="-53"/>
        </w:rPr>
        <w:t xml:space="preserve"> </w:t>
      </w:r>
      <w:r>
        <w:t>cookies”.</w:t>
      </w:r>
      <w:r w:rsidR="00CC16E4">
        <w:t xml:space="preserve"> </w:t>
      </w:r>
    </w:p>
    <w:p w14:paraId="0899B37D" w14:textId="77777777" w:rsidR="00FF32CD" w:rsidRDefault="00FF32CD" w:rsidP="00FF32CD">
      <w:pPr>
        <w:pStyle w:val="Ttulo1"/>
      </w:pPr>
      <w:r>
        <w:t>Fecha de última actualización</w:t>
      </w:r>
    </w:p>
    <w:p w14:paraId="0B87822D" w14:textId="2F50C61B" w:rsidR="00233B53" w:rsidRDefault="00FF32CD" w:rsidP="00FF32CD">
      <w:pPr>
        <w:rPr>
          <w:sz w:val="10"/>
        </w:rPr>
      </w:pPr>
      <w:r>
        <w:t xml:space="preserve">El presente </w:t>
      </w:r>
      <w:r w:rsidR="00FD7A27">
        <w:t>texto</w:t>
      </w:r>
      <w:r>
        <w:t xml:space="preserve"> ha sido revisado </w:t>
      </w:r>
      <w:r w:rsidR="002469EB">
        <w:t>en 2023</w:t>
      </w:r>
      <w:r w:rsidR="00FD7A27">
        <w:rPr>
          <w:rStyle w:val="Estilo2"/>
        </w:rPr>
        <w:t>.</w:t>
      </w:r>
    </w:p>
    <w:sectPr w:rsidR="00233B53" w:rsidSect="009D4D44">
      <w:headerReference w:type="default" r:id="rId11"/>
      <w:pgSz w:w="11910" w:h="16840"/>
      <w:pgMar w:top="920" w:right="1080" w:bottom="1843" w:left="1080" w:header="732" w:footer="103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A33D6E" w14:textId="77777777" w:rsidR="00D93C33" w:rsidRDefault="00D93C33">
      <w:pPr>
        <w:spacing w:line="240" w:lineRule="auto"/>
      </w:pPr>
      <w:r>
        <w:separator/>
      </w:r>
    </w:p>
  </w:endnote>
  <w:endnote w:type="continuationSeparator" w:id="0">
    <w:p w14:paraId="6E82D1B2" w14:textId="77777777" w:rsidR="00D93C33" w:rsidRDefault="00D93C3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7E0816" w14:textId="77777777" w:rsidR="00FF32CD" w:rsidRDefault="00FF32CD" w:rsidP="00FF32CD">
    <w:pPr>
      <w:tabs>
        <w:tab w:val="center" w:pos="4550"/>
        <w:tab w:val="left" w:pos="5818"/>
      </w:tabs>
      <w:ind w:right="260"/>
      <w:jc w:val="center"/>
      <w:rPr>
        <w:color w:val="548DD4" w:themeColor="text2" w:themeTint="99"/>
        <w:spacing w:val="60"/>
        <w:sz w:val="24"/>
        <w:szCs w:val="24"/>
      </w:rPr>
    </w:pPr>
  </w:p>
  <w:p w14:paraId="7C08E6A4" w14:textId="77777777" w:rsidR="00FF32CD" w:rsidRPr="00FF32CD" w:rsidRDefault="00FF32CD" w:rsidP="00FF32CD">
    <w:pPr>
      <w:jc w:val="center"/>
    </w:pPr>
    <w:r w:rsidRPr="00FF32CD">
      <w:t xml:space="preserve"> </w:t>
    </w:r>
    <w:r w:rsidR="009D4D44">
      <w:t xml:space="preserve">Página </w:t>
    </w:r>
    <w:r w:rsidRPr="009D4D44">
      <w:rPr>
        <w:b/>
        <w:bCs/>
      </w:rPr>
      <w:fldChar w:fldCharType="begin"/>
    </w:r>
    <w:r w:rsidRPr="009D4D44">
      <w:rPr>
        <w:b/>
        <w:bCs/>
      </w:rPr>
      <w:instrText>PAGE   \* MERGEFORMAT</w:instrText>
    </w:r>
    <w:r w:rsidRPr="009D4D44">
      <w:rPr>
        <w:b/>
        <w:bCs/>
      </w:rPr>
      <w:fldChar w:fldCharType="separate"/>
    </w:r>
    <w:r w:rsidRPr="009D4D44">
      <w:rPr>
        <w:b/>
        <w:bCs/>
      </w:rPr>
      <w:t>1</w:t>
    </w:r>
    <w:r w:rsidRPr="009D4D44">
      <w:rPr>
        <w:b/>
        <w:bCs/>
      </w:rPr>
      <w:fldChar w:fldCharType="end"/>
    </w:r>
    <w:r w:rsidRPr="00FF32CD">
      <w:t xml:space="preserve"> </w:t>
    </w:r>
    <w:r>
      <w:t>de</w:t>
    </w:r>
    <w:r w:rsidRPr="00FF32CD">
      <w:t xml:space="preserve"> </w:t>
    </w:r>
    <w:r w:rsidRPr="009D4D44">
      <w:rPr>
        <w:b/>
        <w:bCs/>
      </w:rPr>
      <w:fldChar w:fldCharType="begin"/>
    </w:r>
    <w:r w:rsidRPr="009D4D44">
      <w:rPr>
        <w:b/>
        <w:bCs/>
      </w:rPr>
      <w:instrText>NUMPAGES  \* Arabic  \* MERGEFORMAT</w:instrText>
    </w:r>
    <w:r w:rsidRPr="009D4D44">
      <w:rPr>
        <w:b/>
        <w:bCs/>
      </w:rPr>
      <w:fldChar w:fldCharType="separate"/>
    </w:r>
    <w:r w:rsidRPr="009D4D44">
      <w:rPr>
        <w:b/>
        <w:bCs/>
      </w:rPr>
      <w:t>1</w:t>
    </w:r>
    <w:r w:rsidRPr="009D4D44"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50B84D" w14:textId="77777777" w:rsidR="00D93C33" w:rsidRDefault="00D93C33">
      <w:pPr>
        <w:spacing w:line="240" w:lineRule="auto"/>
      </w:pPr>
      <w:r>
        <w:separator/>
      </w:r>
    </w:p>
  </w:footnote>
  <w:footnote w:type="continuationSeparator" w:id="0">
    <w:p w14:paraId="6FC4F0D5" w14:textId="77777777" w:rsidR="00D93C33" w:rsidRDefault="00D93C3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37555F" w14:textId="77777777" w:rsidR="00C95D59" w:rsidRDefault="00C95D59">
    <w:pPr>
      <w:pStyle w:val="Encabezado"/>
      <w:rPr>
        <w:b/>
        <w:bCs/>
        <w:i/>
        <w:iCs/>
        <w:sz w:val="20"/>
        <w:szCs w:val="20"/>
      </w:rPr>
    </w:pPr>
  </w:p>
  <w:p w14:paraId="7AD2EEA8" w14:textId="77777777" w:rsidR="000E26F9" w:rsidRPr="00C95D59" w:rsidRDefault="000E26F9">
    <w:pPr>
      <w:pStyle w:val="Encabezado"/>
      <w:rPr>
        <w:b/>
        <w:bCs/>
        <w:i/>
        <w:iCs/>
        <w:sz w:val="20"/>
        <w:szCs w:val="20"/>
      </w:rPr>
    </w:pPr>
    <w:r w:rsidRPr="00C95D59">
      <w:rPr>
        <w:b/>
        <w:bCs/>
        <w:i/>
        <w:iCs/>
        <w:sz w:val="20"/>
        <w:szCs w:val="20"/>
      </w:rPr>
      <w:t>Política de Privacidad y Aviso Legal</w:t>
    </w:r>
  </w:p>
  <w:p w14:paraId="091A985F" w14:textId="77777777" w:rsidR="000E26F9" w:rsidRDefault="000E26F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BA4308"/>
    <w:multiLevelType w:val="hybridMultilevel"/>
    <w:tmpl w:val="789A49A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C77F6F"/>
    <w:multiLevelType w:val="hybridMultilevel"/>
    <w:tmpl w:val="3AE260A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B463A1"/>
    <w:multiLevelType w:val="hybridMultilevel"/>
    <w:tmpl w:val="BA4A5888"/>
    <w:lvl w:ilvl="0" w:tplc="C5060D16">
      <w:numFmt w:val="bullet"/>
      <w:lvlText w:val="*"/>
      <w:lvlJc w:val="left"/>
      <w:pPr>
        <w:ind w:left="110" w:hanging="134"/>
      </w:pPr>
      <w:rPr>
        <w:rFonts w:ascii="Arial MT" w:eastAsia="Arial MT" w:hAnsi="Arial MT" w:cs="Arial MT" w:hint="default"/>
        <w:w w:val="100"/>
        <w:sz w:val="20"/>
        <w:szCs w:val="20"/>
        <w:lang w:val="es-ES" w:eastAsia="en-US" w:bidi="ar-SA"/>
      </w:rPr>
    </w:lvl>
    <w:lvl w:ilvl="1" w:tplc="58FE72E6">
      <w:numFmt w:val="bullet"/>
      <w:lvlText w:val="•"/>
      <w:lvlJc w:val="left"/>
      <w:pPr>
        <w:ind w:left="1082" w:hanging="134"/>
      </w:pPr>
      <w:rPr>
        <w:rFonts w:hint="default"/>
        <w:lang w:val="es-ES" w:eastAsia="en-US" w:bidi="ar-SA"/>
      </w:rPr>
    </w:lvl>
    <w:lvl w:ilvl="2" w:tplc="54D01EDC">
      <w:numFmt w:val="bullet"/>
      <w:lvlText w:val="•"/>
      <w:lvlJc w:val="left"/>
      <w:pPr>
        <w:ind w:left="2045" w:hanging="134"/>
      </w:pPr>
      <w:rPr>
        <w:rFonts w:hint="default"/>
        <w:lang w:val="es-ES" w:eastAsia="en-US" w:bidi="ar-SA"/>
      </w:rPr>
    </w:lvl>
    <w:lvl w:ilvl="3" w:tplc="4C663E4A">
      <w:numFmt w:val="bullet"/>
      <w:lvlText w:val="•"/>
      <w:lvlJc w:val="left"/>
      <w:pPr>
        <w:ind w:left="3007" w:hanging="134"/>
      </w:pPr>
      <w:rPr>
        <w:rFonts w:hint="default"/>
        <w:lang w:val="es-ES" w:eastAsia="en-US" w:bidi="ar-SA"/>
      </w:rPr>
    </w:lvl>
    <w:lvl w:ilvl="4" w:tplc="E940CD54">
      <w:numFmt w:val="bullet"/>
      <w:lvlText w:val="•"/>
      <w:lvlJc w:val="left"/>
      <w:pPr>
        <w:ind w:left="3970" w:hanging="134"/>
      </w:pPr>
      <w:rPr>
        <w:rFonts w:hint="default"/>
        <w:lang w:val="es-ES" w:eastAsia="en-US" w:bidi="ar-SA"/>
      </w:rPr>
    </w:lvl>
    <w:lvl w:ilvl="5" w:tplc="B71EA0BE">
      <w:numFmt w:val="bullet"/>
      <w:lvlText w:val="•"/>
      <w:lvlJc w:val="left"/>
      <w:pPr>
        <w:ind w:left="4932" w:hanging="134"/>
      </w:pPr>
      <w:rPr>
        <w:rFonts w:hint="default"/>
        <w:lang w:val="es-ES" w:eastAsia="en-US" w:bidi="ar-SA"/>
      </w:rPr>
    </w:lvl>
    <w:lvl w:ilvl="6" w:tplc="34226292">
      <w:numFmt w:val="bullet"/>
      <w:lvlText w:val="•"/>
      <w:lvlJc w:val="left"/>
      <w:pPr>
        <w:ind w:left="5895" w:hanging="134"/>
      </w:pPr>
      <w:rPr>
        <w:rFonts w:hint="default"/>
        <w:lang w:val="es-ES" w:eastAsia="en-US" w:bidi="ar-SA"/>
      </w:rPr>
    </w:lvl>
    <w:lvl w:ilvl="7" w:tplc="CED2F0F0">
      <w:numFmt w:val="bullet"/>
      <w:lvlText w:val="•"/>
      <w:lvlJc w:val="left"/>
      <w:pPr>
        <w:ind w:left="6857" w:hanging="134"/>
      </w:pPr>
      <w:rPr>
        <w:rFonts w:hint="default"/>
        <w:lang w:val="es-ES" w:eastAsia="en-US" w:bidi="ar-SA"/>
      </w:rPr>
    </w:lvl>
    <w:lvl w:ilvl="8" w:tplc="B2CE255E">
      <w:numFmt w:val="bullet"/>
      <w:lvlText w:val="•"/>
      <w:lvlJc w:val="left"/>
      <w:pPr>
        <w:ind w:left="7820" w:hanging="134"/>
      </w:pPr>
      <w:rPr>
        <w:rFonts w:hint="default"/>
        <w:lang w:val="es-ES" w:eastAsia="en-US" w:bidi="ar-SA"/>
      </w:rPr>
    </w:lvl>
  </w:abstractNum>
  <w:num w:numId="1" w16cid:durableId="1433235396">
    <w:abstractNumId w:val="2"/>
  </w:num>
  <w:num w:numId="2" w16cid:durableId="1897739842">
    <w:abstractNumId w:val="1"/>
  </w:num>
  <w:num w:numId="3" w16cid:durableId="7800268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6F92"/>
    <w:rsid w:val="000124A8"/>
    <w:rsid w:val="00032608"/>
    <w:rsid w:val="000938A7"/>
    <w:rsid w:val="000E26F9"/>
    <w:rsid w:val="00136427"/>
    <w:rsid w:val="001C23CA"/>
    <w:rsid w:val="00205BC1"/>
    <w:rsid w:val="00233B53"/>
    <w:rsid w:val="002469EB"/>
    <w:rsid w:val="002B01B6"/>
    <w:rsid w:val="00350A77"/>
    <w:rsid w:val="00447654"/>
    <w:rsid w:val="004A10B6"/>
    <w:rsid w:val="005027D7"/>
    <w:rsid w:val="005E6CAD"/>
    <w:rsid w:val="00621B97"/>
    <w:rsid w:val="00656603"/>
    <w:rsid w:val="00660B98"/>
    <w:rsid w:val="007869E9"/>
    <w:rsid w:val="007E533D"/>
    <w:rsid w:val="008B2066"/>
    <w:rsid w:val="008B68E9"/>
    <w:rsid w:val="008F0FAB"/>
    <w:rsid w:val="00901446"/>
    <w:rsid w:val="009D4D44"/>
    <w:rsid w:val="00A17078"/>
    <w:rsid w:val="00A9235C"/>
    <w:rsid w:val="00AA7391"/>
    <w:rsid w:val="00C95D59"/>
    <w:rsid w:val="00CC16E4"/>
    <w:rsid w:val="00D30BD7"/>
    <w:rsid w:val="00D93C33"/>
    <w:rsid w:val="00E435FC"/>
    <w:rsid w:val="00E55FEC"/>
    <w:rsid w:val="00E76F92"/>
    <w:rsid w:val="00E87BD4"/>
    <w:rsid w:val="00EB6707"/>
    <w:rsid w:val="00EF6D4F"/>
    <w:rsid w:val="00FD7A27"/>
    <w:rsid w:val="00FF3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BF5A96"/>
  <w15:docId w15:val="{C3B17452-3267-48E8-A90A-68974956F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5FEC"/>
    <w:pPr>
      <w:spacing w:line="360" w:lineRule="auto"/>
      <w:jc w:val="both"/>
    </w:pPr>
    <w:rPr>
      <w:rFonts w:ascii="Arial" w:eastAsia="Arial MT" w:hAnsi="Arial" w:cs="Arial MT"/>
      <w:lang w:val="es-ES"/>
    </w:rPr>
  </w:style>
  <w:style w:type="paragraph" w:styleId="Ttulo1">
    <w:name w:val="heading 1"/>
    <w:basedOn w:val="Normal"/>
    <w:uiPriority w:val="9"/>
    <w:qFormat/>
    <w:rsid w:val="00EB6707"/>
    <w:pPr>
      <w:spacing w:before="360" w:after="240"/>
      <w:ind w:left="108"/>
      <w:outlineLvl w:val="0"/>
    </w:pPr>
    <w:rPr>
      <w:rFonts w:eastAsia="Arial" w:cs="Arial"/>
      <w:b/>
      <w:bCs/>
      <w:sz w:val="24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rFonts w:ascii="Arial MT" w:hAnsi="Arial MT"/>
      <w:sz w:val="20"/>
      <w:szCs w:val="20"/>
    </w:rPr>
  </w:style>
  <w:style w:type="paragraph" w:styleId="Ttulo">
    <w:name w:val="Title"/>
    <w:basedOn w:val="Normal"/>
    <w:uiPriority w:val="10"/>
    <w:qFormat/>
    <w:pPr>
      <w:spacing w:before="72"/>
      <w:ind w:left="1347" w:right="1347"/>
      <w:jc w:val="center"/>
    </w:pPr>
    <w:rPr>
      <w:rFonts w:eastAsia="Arial" w:cs="Arial"/>
      <w:b/>
      <w:bCs/>
      <w:sz w:val="44"/>
      <w:szCs w:val="44"/>
    </w:rPr>
  </w:style>
  <w:style w:type="paragraph" w:styleId="Prrafodelista">
    <w:name w:val="List Paragraph"/>
    <w:basedOn w:val="Normal"/>
    <w:uiPriority w:val="1"/>
    <w:qFormat/>
    <w:pPr>
      <w:spacing w:before="1"/>
      <w:ind w:left="110" w:hanging="134"/>
    </w:pPr>
    <w:rPr>
      <w:rFonts w:ascii="Arial MT" w:hAnsi="Arial MT"/>
    </w:rPr>
  </w:style>
  <w:style w:type="paragraph" w:customStyle="1" w:styleId="TableParagraph">
    <w:name w:val="Table Paragraph"/>
    <w:basedOn w:val="Normal"/>
    <w:uiPriority w:val="1"/>
    <w:qFormat/>
  </w:style>
  <w:style w:type="character" w:styleId="Textodelmarcadordeposicin">
    <w:name w:val="Placeholder Text"/>
    <w:basedOn w:val="Fuentedeprrafopredeter"/>
    <w:uiPriority w:val="99"/>
    <w:semiHidden/>
    <w:rsid w:val="00660B98"/>
    <w:rPr>
      <w:color w:val="808080"/>
    </w:rPr>
  </w:style>
  <w:style w:type="character" w:styleId="Textoennegrita">
    <w:name w:val="Strong"/>
    <w:basedOn w:val="Fuentedeprrafopredeter"/>
    <w:uiPriority w:val="22"/>
    <w:qFormat/>
    <w:rsid w:val="00660B98"/>
    <w:rPr>
      <w:b/>
      <w:bCs/>
    </w:rPr>
  </w:style>
  <w:style w:type="character" w:customStyle="1" w:styleId="Estilo2">
    <w:name w:val="Estilo2"/>
    <w:basedOn w:val="Fuentedeprrafopredeter"/>
    <w:uiPriority w:val="1"/>
    <w:rsid w:val="00660B98"/>
    <w:rPr>
      <w:rFonts w:ascii="Arial" w:hAnsi="Arial"/>
      <w:b/>
      <w:i w:val="0"/>
      <w:sz w:val="22"/>
    </w:rPr>
  </w:style>
  <w:style w:type="paragraph" w:styleId="Encabezado">
    <w:name w:val="header"/>
    <w:basedOn w:val="Normal"/>
    <w:link w:val="EncabezadoCar"/>
    <w:uiPriority w:val="99"/>
    <w:unhideWhenUsed/>
    <w:rsid w:val="00660B9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60B98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660B9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60B98"/>
    <w:rPr>
      <w:rFonts w:ascii="Arial MT" w:eastAsia="Arial MT" w:hAnsi="Arial MT" w:cs="Arial MT"/>
      <w:lang w:val="es-ES"/>
    </w:rPr>
  </w:style>
  <w:style w:type="character" w:styleId="Hipervnculo">
    <w:name w:val="Hyperlink"/>
    <w:basedOn w:val="Fuentedeprrafopredeter"/>
    <w:uiPriority w:val="99"/>
    <w:unhideWhenUsed/>
    <w:rsid w:val="002469EB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469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ec.europa.eu/consumers/odr/main/?event=main.home2.show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fincasagropecuariasdelsur@gmail.com" TargetMode="Externa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rlos\Downloads\POLITICA%20DE%20PRIVACIDAD%20y%20AVISO%20LEGAL_plantilla%20editable%20(5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2ED4AE3CF4E40398A92C851A21120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B8A079-AF8E-4EEF-98F8-CE1FDBA1EC2E}"/>
      </w:docPartPr>
      <w:docPartBody>
        <w:p w:rsidR="003611B1" w:rsidRDefault="00000000">
          <w:pPr>
            <w:pStyle w:val="C2ED4AE3CF4E40398A92C851A2112091"/>
          </w:pPr>
          <w:r w:rsidRPr="00EA4F16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5C7"/>
    <w:rsid w:val="000F65C7"/>
    <w:rsid w:val="003611B1"/>
    <w:rsid w:val="00B31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ES" w:eastAsia="es-E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Pr>
      <w:color w:val="808080"/>
    </w:rPr>
  </w:style>
  <w:style w:type="paragraph" w:customStyle="1" w:styleId="C2ED4AE3CF4E40398A92C851A2112091">
    <w:name w:val="C2ED4AE3CF4E40398A92C851A2112091"/>
  </w:style>
  <w:style w:type="paragraph" w:customStyle="1" w:styleId="F224D3AF2D5A484BBE4F2C5CE6698C51">
    <w:name w:val="F224D3AF2D5A484BBE4F2C5CE6698C51"/>
  </w:style>
  <w:style w:type="paragraph" w:customStyle="1" w:styleId="1C48E020B92D4DD2A4222FAEC71361CF">
    <w:name w:val="1C48E020B92D4DD2A4222FAEC71361CF"/>
  </w:style>
  <w:style w:type="paragraph" w:customStyle="1" w:styleId="492563F62BCA4487ACBEC052112F438F">
    <w:name w:val="492563F62BCA4487ACBEC052112F438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POLITICA DE PRIVACIDAD y AVISO LEGAL_plantilla editable (5)</Template>
  <TotalTime>57</TotalTime>
  <Pages>1</Pages>
  <Words>2275</Words>
  <Characters>12514</Characters>
  <Application>Microsoft Office Word</Application>
  <DocSecurity>0</DocSecurity>
  <Lines>104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Política de Privacidad y Aviso legal</vt:lpstr>
    </vt:vector>
  </TitlesOfParts>
  <Company/>
  <LinksUpToDate>false</LinksUpToDate>
  <CharactersWithSpaces>14760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Política de Privacidad y Aviso legal</dc:title>
  <dc:creator>Carlos</dc:creator>
  <cp:lastModifiedBy>AROA PUNZANO MERINO</cp:lastModifiedBy>
  <cp:revision>3</cp:revision>
  <dcterms:created xsi:type="dcterms:W3CDTF">2023-06-23T08:39:00Z</dcterms:created>
  <dcterms:modified xsi:type="dcterms:W3CDTF">2023-07-05T10:36:00Z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2022-05-12T00:00:00Z</vt:filetime>
  </property>
  <property fmtid="{D5CDD505-2E9C-101B-9397-08002B2CF9AE}" pid="3" name="LastSaved">
    <vt:filetime>2022-05-12T00:00:00Z</vt:filetime>
  </property>
</Properties>
</file>